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FB0" w:rsidRPr="00434CF4" w:rsidRDefault="00E43FB0" w:rsidP="00352D34">
      <w:pPr>
        <w:widowControl w:val="0"/>
        <w:jc w:val="center"/>
        <w:outlineLvl w:val="0"/>
        <w:rPr>
          <w:b/>
          <w:sz w:val="22"/>
        </w:rPr>
      </w:pPr>
      <w:r w:rsidRPr="00434CF4">
        <w:rPr>
          <w:b/>
          <w:sz w:val="22"/>
        </w:rPr>
        <w:t xml:space="preserve">Договор № </w:t>
      </w:r>
      <w:r w:rsidR="00EF27E2" w:rsidRPr="00434CF4">
        <w:rPr>
          <w:b/>
          <w:sz w:val="22"/>
        </w:rPr>
        <w:t>[</w:t>
      </w:r>
      <w:r w:rsidR="00EF27E2" w:rsidRPr="00434CF4">
        <w:rPr>
          <w:b/>
          <w:sz w:val="22"/>
          <w:u w:val="single"/>
        </w:rPr>
        <w:t>Номер</w:t>
      </w:r>
      <w:r w:rsidR="0047738C" w:rsidRPr="00A36942">
        <w:rPr>
          <w:b/>
          <w:sz w:val="22"/>
          <w:u w:val="single"/>
        </w:rPr>
        <w:t xml:space="preserve"> </w:t>
      </w:r>
      <w:r w:rsidR="0047738C" w:rsidRPr="00434CF4">
        <w:rPr>
          <w:b/>
          <w:sz w:val="22"/>
          <w:u w:val="single"/>
        </w:rPr>
        <w:t>д</w:t>
      </w:r>
      <w:r w:rsidR="00EF27E2" w:rsidRPr="00434CF4">
        <w:rPr>
          <w:b/>
          <w:sz w:val="22"/>
          <w:u w:val="single"/>
        </w:rPr>
        <w:t>оговора</w:t>
      </w:r>
      <w:r w:rsidR="00EF27E2" w:rsidRPr="00434CF4">
        <w:rPr>
          <w:b/>
          <w:sz w:val="22"/>
        </w:rPr>
        <w:t>]</w:t>
      </w:r>
    </w:p>
    <w:p w:rsidR="00E43FB0" w:rsidRPr="00434CF4" w:rsidRDefault="0088097A" w:rsidP="00352D34">
      <w:pPr>
        <w:widowControl w:val="0"/>
        <w:jc w:val="center"/>
        <w:outlineLvl w:val="0"/>
        <w:rPr>
          <w:b/>
          <w:sz w:val="22"/>
        </w:rPr>
      </w:pPr>
      <w:r w:rsidRPr="00434CF4">
        <w:rPr>
          <w:b/>
          <w:sz w:val="22"/>
        </w:rPr>
        <w:t>об оказании платных образовательных услуг</w:t>
      </w:r>
    </w:p>
    <w:p w:rsidR="00E43FB0" w:rsidRPr="00434CF4" w:rsidRDefault="00E43FB0" w:rsidP="00DD70D9">
      <w:pPr>
        <w:widowControl w:val="0"/>
        <w:jc w:val="center"/>
        <w:rPr>
          <w:b/>
          <w:sz w:val="22"/>
        </w:rPr>
      </w:pPr>
    </w:p>
    <w:tbl>
      <w:tblPr>
        <w:tblW w:w="0" w:type="auto"/>
        <w:tblLayout w:type="fixed"/>
        <w:tblLook w:val="01E0"/>
      </w:tblPr>
      <w:tblGrid>
        <w:gridCol w:w="5068"/>
        <w:gridCol w:w="4785"/>
      </w:tblGrid>
      <w:tr w:rsidR="00E43FB0" w:rsidRPr="00434CF4" w:rsidTr="00E43FB0">
        <w:tc>
          <w:tcPr>
            <w:tcW w:w="5068" w:type="dxa"/>
          </w:tcPr>
          <w:p w:rsidR="00E43FB0" w:rsidRPr="00434CF4" w:rsidRDefault="00E43FB0" w:rsidP="00DD70D9">
            <w:pPr>
              <w:widowControl w:val="0"/>
              <w:rPr>
                <w:sz w:val="20"/>
                <w:szCs w:val="20"/>
                <w:lang w:val="en-US"/>
              </w:rPr>
            </w:pPr>
            <w:r w:rsidRPr="00434CF4">
              <w:rPr>
                <w:sz w:val="20"/>
                <w:szCs w:val="20"/>
                <w:lang w:val="en-US"/>
              </w:rPr>
              <w:t>г. Череповец</w:t>
            </w:r>
          </w:p>
        </w:tc>
        <w:tc>
          <w:tcPr>
            <w:tcW w:w="4785" w:type="dxa"/>
          </w:tcPr>
          <w:p w:rsidR="00E43FB0" w:rsidRPr="00434CF4" w:rsidRDefault="005741D7" w:rsidP="00375918">
            <w:pPr>
              <w:widowControl w:val="0"/>
              <w:jc w:val="right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__</w:t>
            </w:r>
            <w:r w:rsidR="001A07BD" w:rsidRPr="00434CF4">
              <w:rPr>
                <w:sz w:val="20"/>
                <w:szCs w:val="20"/>
              </w:rPr>
              <w:t>.</w:t>
            </w:r>
            <w:r w:rsidR="0088097A" w:rsidRPr="00434CF4">
              <w:rPr>
                <w:sz w:val="20"/>
                <w:szCs w:val="20"/>
              </w:rPr>
              <w:t>__</w:t>
            </w:r>
            <w:r w:rsidR="001A07BD" w:rsidRPr="00434CF4">
              <w:rPr>
                <w:sz w:val="20"/>
                <w:szCs w:val="20"/>
              </w:rPr>
              <w:t>.201</w:t>
            </w:r>
            <w:r w:rsidR="00375918">
              <w:rPr>
                <w:sz w:val="20"/>
                <w:szCs w:val="20"/>
              </w:rPr>
              <w:t>7</w:t>
            </w:r>
            <w:r w:rsidR="00E43FB0" w:rsidRPr="00434CF4">
              <w:rPr>
                <w:sz w:val="20"/>
                <w:szCs w:val="20"/>
              </w:rPr>
              <w:t xml:space="preserve"> г.</w:t>
            </w:r>
          </w:p>
        </w:tc>
      </w:tr>
    </w:tbl>
    <w:p w:rsidR="00F219B4" w:rsidRPr="00434CF4" w:rsidRDefault="00F219B4" w:rsidP="00DD70D9">
      <w:pPr>
        <w:widowControl w:val="0"/>
        <w:ind w:firstLine="709"/>
        <w:rPr>
          <w:sz w:val="20"/>
          <w:szCs w:val="20"/>
        </w:rPr>
      </w:pPr>
      <w:bookmarkStart w:id="0" w:name="_GoBack"/>
      <w:bookmarkEnd w:id="0"/>
    </w:p>
    <w:p w:rsidR="00E43FB0" w:rsidRPr="00352D34" w:rsidRDefault="00352D34" w:rsidP="00DD70D9">
      <w:pPr>
        <w:widowControl w:val="0"/>
        <w:ind w:firstLine="708"/>
        <w:jc w:val="both"/>
        <w:rPr>
          <w:b/>
          <w:sz w:val="20"/>
          <w:szCs w:val="20"/>
        </w:rPr>
      </w:pPr>
      <w:proofErr w:type="gramStart"/>
      <w:r w:rsidRPr="00434CF4">
        <w:rPr>
          <w:sz w:val="20"/>
          <w:szCs w:val="20"/>
        </w:rPr>
        <w:t xml:space="preserve">Федеральное государственное бюджетное образовательное учреждение высшего образования «Череповецкий государственный университет», осуществляющее образовательную деятельность на основании лицензии на право ведения образовательной деятельности (серия </w:t>
      </w:r>
      <w:r>
        <w:rPr>
          <w:sz w:val="20"/>
          <w:szCs w:val="20"/>
        </w:rPr>
        <w:t>90Л01</w:t>
      </w:r>
      <w:r w:rsidRPr="00434CF4">
        <w:rPr>
          <w:sz w:val="20"/>
          <w:szCs w:val="20"/>
        </w:rPr>
        <w:t xml:space="preserve"> № </w:t>
      </w:r>
      <w:r>
        <w:rPr>
          <w:sz w:val="20"/>
          <w:szCs w:val="20"/>
        </w:rPr>
        <w:t>0009398</w:t>
      </w:r>
      <w:r w:rsidRPr="00434CF4">
        <w:rPr>
          <w:sz w:val="20"/>
          <w:szCs w:val="20"/>
        </w:rPr>
        <w:t>, от 1</w:t>
      </w:r>
      <w:r>
        <w:rPr>
          <w:sz w:val="20"/>
          <w:szCs w:val="20"/>
        </w:rPr>
        <w:t>2</w:t>
      </w:r>
      <w:r w:rsidRPr="00434CF4">
        <w:rPr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434CF4">
        <w:rPr>
          <w:sz w:val="20"/>
          <w:szCs w:val="20"/>
        </w:rPr>
        <w:t xml:space="preserve"> 201</w:t>
      </w:r>
      <w:r>
        <w:rPr>
          <w:sz w:val="20"/>
          <w:szCs w:val="20"/>
        </w:rPr>
        <w:t>6</w:t>
      </w:r>
      <w:r w:rsidRPr="00434CF4">
        <w:rPr>
          <w:sz w:val="20"/>
          <w:szCs w:val="20"/>
        </w:rPr>
        <w:t xml:space="preserve"> г., регистрационный № </w:t>
      </w:r>
      <w:r>
        <w:rPr>
          <w:sz w:val="20"/>
          <w:szCs w:val="20"/>
        </w:rPr>
        <w:t>2331</w:t>
      </w:r>
      <w:r w:rsidRPr="00434CF4">
        <w:rPr>
          <w:sz w:val="20"/>
          <w:szCs w:val="20"/>
        </w:rPr>
        <w:t xml:space="preserve">, срок действия – бессрочно), выданной Федеральной службой по надзору в сфере образования и науки, и свидетельства о государственной аккредитации (серия </w:t>
      </w:r>
      <w:r>
        <w:rPr>
          <w:sz w:val="20"/>
          <w:szCs w:val="20"/>
        </w:rPr>
        <w:t>90А01</w:t>
      </w:r>
      <w:r w:rsidRPr="00434CF4">
        <w:rPr>
          <w:sz w:val="20"/>
          <w:szCs w:val="20"/>
        </w:rPr>
        <w:t xml:space="preserve"> № </w:t>
      </w:r>
      <w:r>
        <w:rPr>
          <w:sz w:val="20"/>
          <w:szCs w:val="20"/>
        </w:rPr>
        <w:t>0002308</w:t>
      </w:r>
      <w:r w:rsidRPr="00434CF4">
        <w:rPr>
          <w:sz w:val="20"/>
          <w:szCs w:val="20"/>
        </w:rPr>
        <w:t xml:space="preserve">, от 08 </w:t>
      </w:r>
      <w:r>
        <w:rPr>
          <w:sz w:val="20"/>
          <w:szCs w:val="20"/>
        </w:rPr>
        <w:t>июня</w:t>
      </w:r>
      <w:r w:rsidRPr="00434CF4">
        <w:rPr>
          <w:sz w:val="20"/>
          <w:szCs w:val="20"/>
        </w:rPr>
        <w:t xml:space="preserve"> 201</w:t>
      </w:r>
      <w:r>
        <w:rPr>
          <w:sz w:val="20"/>
          <w:szCs w:val="20"/>
        </w:rPr>
        <w:t>6</w:t>
      </w:r>
      <w:r w:rsidRPr="00434CF4">
        <w:rPr>
          <w:sz w:val="20"/>
          <w:szCs w:val="20"/>
        </w:rPr>
        <w:t xml:space="preserve"> г., регистрационный № </w:t>
      </w:r>
      <w:r>
        <w:rPr>
          <w:sz w:val="20"/>
          <w:szCs w:val="20"/>
        </w:rPr>
        <w:t>2188</w:t>
      </w:r>
      <w:r w:rsidRPr="00434CF4">
        <w:rPr>
          <w:sz w:val="20"/>
          <w:szCs w:val="20"/>
        </w:rPr>
        <w:t>, срок</w:t>
      </w:r>
      <w:proofErr w:type="gramEnd"/>
      <w:r w:rsidRPr="00434CF4">
        <w:rPr>
          <w:sz w:val="20"/>
          <w:szCs w:val="20"/>
        </w:rPr>
        <w:t xml:space="preserve"> действия – по </w:t>
      </w:r>
      <w:r>
        <w:rPr>
          <w:sz w:val="20"/>
          <w:szCs w:val="20"/>
        </w:rPr>
        <w:t>08 июня 2022</w:t>
      </w:r>
      <w:r w:rsidRPr="00434CF4">
        <w:rPr>
          <w:sz w:val="20"/>
          <w:szCs w:val="20"/>
        </w:rPr>
        <w:t xml:space="preserve"> г.), в лице ректора Афанасьева Дмитрия Владимировича, действующего на основании Устава, (далее – Университет), с одной стороны, и</w:t>
      </w:r>
    </w:p>
    <w:tbl>
      <w:tblPr>
        <w:tblW w:w="0" w:type="auto"/>
        <w:tblBorders>
          <w:bottom w:val="single" w:sz="2" w:space="0" w:color="auto"/>
        </w:tblBorders>
        <w:tblLook w:val="04A0"/>
      </w:tblPr>
      <w:tblGrid>
        <w:gridCol w:w="1025"/>
        <w:gridCol w:w="2060"/>
        <w:gridCol w:w="6769"/>
      </w:tblGrid>
      <w:tr w:rsidR="0088097A" w:rsidRPr="00434CF4" w:rsidTr="00B53275">
        <w:tc>
          <w:tcPr>
            <w:tcW w:w="9854" w:type="dxa"/>
            <w:gridSpan w:val="3"/>
            <w:tcBorders>
              <w:bottom w:val="single" w:sz="2" w:space="0" w:color="auto"/>
            </w:tcBorders>
            <w:vAlign w:val="center"/>
          </w:tcPr>
          <w:p w:rsidR="0088097A" w:rsidRPr="00434CF4" w:rsidRDefault="0088097A" w:rsidP="00B53275">
            <w:pPr>
              <w:widowControl w:val="0"/>
              <w:jc w:val="center"/>
              <w:rPr>
                <w:sz w:val="20"/>
                <w:szCs w:val="20"/>
              </w:rPr>
            </w:pPr>
            <w:r w:rsidRPr="00434CF4">
              <w:rPr>
                <w:b/>
                <w:sz w:val="20"/>
                <w:szCs w:val="20"/>
              </w:rPr>
              <w:t>[Контрагент]</w:t>
            </w:r>
            <w:r w:rsidRPr="00434CF4">
              <w:rPr>
                <w:sz w:val="20"/>
                <w:szCs w:val="20"/>
              </w:rPr>
              <w:t>,</w:t>
            </w:r>
          </w:p>
        </w:tc>
      </w:tr>
      <w:tr w:rsidR="0088097A" w:rsidRPr="00434CF4" w:rsidTr="00B53275">
        <w:tc>
          <w:tcPr>
            <w:tcW w:w="9854" w:type="dxa"/>
            <w:gridSpan w:val="3"/>
            <w:tcBorders>
              <w:top w:val="single" w:sz="2" w:space="0" w:color="auto"/>
              <w:bottom w:val="nil"/>
            </w:tcBorders>
            <w:vAlign w:val="center"/>
          </w:tcPr>
          <w:p w:rsidR="0088097A" w:rsidRPr="00434CF4" w:rsidRDefault="0088097A" w:rsidP="00B53275">
            <w:pPr>
              <w:widowControl w:val="0"/>
              <w:jc w:val="center"/>
              <w:rPr>
                <w:b/>
                <w:sz w:val="16"/>
              </w:rPr>
            </w:pPr>
            <w:r w:rsidRPr="00434CF4">
              <w:rPr>
                <w:sz w:val="16"/>
                <w:szCs w:val="16"/>
              </w:rPr>
              <w:t>(фамилия, имя, отчество)</w:t>
            </w:r>
          </w:p>
        </w:tc>
      </w:tr>
      <w:tr w:rsidR="004F14DC" w:rsidRPr="00434CF4" w:rsidTr="00B53275">
        <w:tc>
          <w:tcPr>
            <w:tcW w:w="3085" w:type="dxa"/>
            <w:gridSpan w:val="2"/>
            <w:tcBorders>
              <w:bottom w:val="nil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both"/>
              <w:rPr>
                <w:sz w:val="20"/>
                <w:szCs w:val="22"/>
              </w:rPr>
            </w:pPr>
            <w:r w:rsidRPr="00434CF4">
              <w:rPr>
                <w:sz w:val="20"/>
                <w:szCs w:val="22"/>
              </w:rPr>
              <w:t>проживающи</w:t>
            </w:r>
            <w:proofErr w:type="gramStart"/>
            <w:r w:rsidRPr="00434CF4">
              <w:rPr>
                <w:sz w:val="20"/>
                <w:szCs w:val="22"/>
              </w:rPr>
              <w:t>й(</w:t>
            </w:r>
            <w:proofErr w:type="spellStart"/>
            <w:proofErr w:type="gramEnd"/>
            <w:r w:rsidRPr="00434CF4">
              <w:rPr>
                <w:sz w:val="20"/>
                <w:szCs w:val="22"/>
              </w:rPr>
              <w:t>ая</w:t>
            </w:r>
            <w:proofErr w:type="spellEnd"/>
            <w:r w:rsidRPr="00434CF4">
              <w:rPr>
                <w:sz w:val="20"/>
                <w:szCs w:val="22"/>
              </w:rPr>
              <w:t>) по адресу:</w:t>
            </w:r>
          </w:p>
        </w:tc>
        <w:tc>
          <w:tcPr>
            <w:tcW w:w="6769" w:type="dxa"/>
            <w:tcBorders>
              <w:bottom w:val="single" w:sz="2" w:space="0" w:color="auto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both"/>
              <w:rPr>
                <w:sz w:val="20"/>
                <w:szCs w:val="22"/>
              </w:rPr>
            </w:pPr>
            <w:r w:rsidRPr="00434CF4">
              <w:rPr>
                <w:b/>
                <w:sz w:val="20"/>
                <w:szCs w:val="22"/>
              </w:rPr>
              <w:t>[Адрес]</w:t>
            </w:r>
            <w:r w:rsidRPr="00434CF4">
              <w:rPr>
                <w:sz w:val="20"/>
                <w:szCs w:val="22"/>
              </w:rPr>
              <w:t>,</w:t>
            </w:r>
          </w:p>
        </w:tc>
      </w:tr>
      <w:tr w:rsidR="004F14DC" w:rsidRPr="00434CF4" w:rsidTr="00B53275">
        <w:tc>
          <w:tcPr>
            <w:tcW w:w="1025" w:type="dxa"/>
            <w:tcBorders>
              <w:bottom w:val="nil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both"/>
              <w:rPr>
                <w:sz w:val="20"/>
                <w:szCs w:val="22"/>
              </w:rPr>
            </w:pPr>
            <w:r w:rsidRPr="00434CF4">
              <w:rPr>
                <w:sz w:val="20"/>
                <w:szCs w:val="22"/>
              </w:rPr>
              <w:t xml:space="preserve">паспорт: </w:t>
            </w:r>
          </w:p>
        </w:tc>
        <w:tc>
          <w:tcPr>
            <w:tcW w:w="8829" w:type="dxa"/>
            <w:gridSpan w:val="2"/>
            <w:tcBorders>
              <w:bottom w:val="single" w:sz="2" w:space="0" w:color="auto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both"/>
              <w:rPr>
                <w:sz w:val="20"/>
                <w:szCs w:val="22"/>
              </w:rPr>
            </w:pPr>
            <w:r w:rsidRPr="00434CF4">
              <w:rPr>
                <w:b/>
                <w:sz w:val="20"/>
                <w:szCs w:val="22"/>
              </w:rPr>
              <w:t>[Паспортные</w:t>
            </w:r>
            <w:r w:rsidR="00A316C7" w:rsidRPr="00434CF4">
              <w:rPr>
                <w:b/>
                <w:sz w:val="20"/>
                <w:szCs w:val="22"/>
              </w:rPr>
              <w:t xml:space="preserve"> д</w:t>
            </w:r>
            <w:r w:rsidRPr="00434CF4">
              <w:rPr>
                <w:b/>
                <w:sz w:val="20"/>
                <w:szCs w:val="22"/>
              </w:rPr>
              <w:t>анные]</w:t>
            </w:r>
          </w:p>
        </w:tc>
      </w:tr>
      <w:tr w:rsidR="004F14DC" w:rsidRPr="00434CF4" w:rsidTr="00B53275">
        <w:tc>
          <w:tcPr>
            <w:tcW w:w="1025" w:type="dxa"/>
            <w:tcBorders>
              <w:top w:val="nil"/>
              <w:bottom w:val="nil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29" w:type="dxa"/>
            <w:gridSpan w:val="2"/>
            <w:tcBorders>
              <w:top w:val="single" w:sz="2" w:space="0" w:color="auto"/>
              <w:bottom w:val="nil"/>
            </w:tcBorders>
            <w:vAlign w:val="center"/>
          </w:tcPr>
          <w:p w:rsidR="004F14DC" w:rsidRPr="00434CF4" w:rsidRDefault="004F14DC" w:rsidP="00B53275">
            <w:pPr>
              <w:widowControl w:val="0"/>
              <w:jc w:val="center"/>
              <w:rPr>
                <w:sz w:val="16"/>
                <w:szCs w:val="16"/>
              </w:rPr>
            </w:pPr>
            <w:r w:rsidRPr="00434CF4">
              <w:rPr>
                <w:sz w:val="16"/>
                <w:szCs w:val="16"/>
              </w:rPr>
              <w:t>(серия, номер, когда и кем выдан)</w:t>
            </w:r>
          </w:p>
        </w:tc>
      </w:tr>
    </w:tbl>
    <w:p w:rsidR="00EE4622" w:rsidRPr="00434CF4" w:rsidRDefault="00F219B4" w:rsidP="00DD70D9">
      <w:pPr>
        <w:widowControl w:val="0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(далее – </w:t>
      </w:r>
      <w:r w:rsidR="007D5443" w:rsidRPr="00434CF4">
        <w:rPr>
          <w:sz w:val="20"/>
          <w:szCs w:val="20"/>
        </w:rPr>
        <w:t>Обучающийся)</w:t>
      </w:r>
      <w:r w:rsidRPr="00434CF4">
        <w:rPr>
          <w:sz w:val="20"/>
          <w:szCs w:val="20"/>
        </w:rPr>
        <w:t>, с другой стороны, заключили настоящий договор о нижеследующем:</w:t>
      </w:r>
    </w:p>
    <w:p w:rsidR="00372C48" w:rsidRPr="00434CF4" w:rsidRDefault="00372C48" w:rsidP="00DD70D9">
      <w:pPr>
        <w:widowControl w:val="0"/>
        <w:jc w:val="center"/>
        <w:rPr>
          <w:sz w:val="20"/>
          <w:szCs w:val="20"/>
        </w:rPr>
      </w:pPr>
    </w:p>
    <w:p w:rsidR="005A15CC" w:rsidRPr="00434CF4" w:rsidRDefault="00286F97" w:rsidP="00352D34">
      <w:pPr>
        <w:widowControl w:val="0"/>
        <w:jc w:val="center"/>
        <w:outlineLvl w:val="0"/>
        <w:rPr>
          <w:b/>
          <w:sz w:val="20"/>
          <w:szCs w:val="20"/>
        </w:rPr>
      </w:pPr>
      <w:r w:rsidRPr="00434CF4">
        <w:rPr>
          <w:b/>
          <w:sz w:val="20"/>
          <w:szCs w:val="20"/>
        </w:rPr>
        <w:t xml:space="preserve">1. </w:t>
      </w:r>
      <w:r w:rsidR="00D750F0" w:rsidRPr="00434CF4">
        <w:rPr>
          <w:b/>
          <w:sz w:val="20"/>
          <w:szCs w:val="20"/>
        </w:rPr>
        <w:t>Предмет договора</w:t>
      </w:r>
    </w:p>
    <w:p w:rsidR="007B312B" w:rsidRPr="00434CF4" w:rsidRDefault="007B312B" w:rsidP="00DD70D9">
      <w:pPr>
        <w:widowControl w:val="0"/>
        <w:jc w:val="center"/>
        <w:rPr>
          <w:b/>
          <w:sz w:val="20"/>
          <w:szCs w:val="20"/>
        </w:rPr>
      </w:pPr>
    </w:p>
    <w:p w:rsidR="00D750F0" w:rsidRPr="00434CF4" w:rsidRDefault="00D750F0" w:rsidP="00DD70D9">
      <w:pPr>
        <w:widowControl w:val="0"/>
        <w:numPr>
          <w:ilvl w:val="1"/>
          <w:numId w:val="12"/>
        </w:numPr>
        <w:ind w:left="0" w:firstLine="709"/>
        <w:jc w:val="both"/>
        <w:rPr>
          <w:sz w:val="20"/>
          <w:szCs w:val="20"/>
        </w:rPr>
      </w:pPr>
      <w:proofErr w:type="gramStart"/>
      <w:r w:rsidRPr="00434CF4">
        <w:rPr>
          <w:sz w:val="20"/>
          <w:szCs w:val="20"/>
        </w:rPr>
        <w:t>Университет предоставляет</w:t>
      </w:r>
      <w:r w:rsidR="008B075E" w:rsidRPr="00434CF4">
        <w:rPr>
          <w:sz w:val="20"/>
          <w:szCs w:val="20"/>
        </w:rPr>
        <w:t xml:space="preserve"> </w:t>
      </w:r>
      <w:r w:rsidR="007D5443" w:rsidRPr="00434CF4">
        <w:rPr>
          <w:sz w:val="20"/>
          <w:szCs w:val="20"/>
        </w:rPr>
        <w:t>образовательн</w:t>
      </w:r>
      <w:r w:rsidR="00080A08" w:rsidRPr="00434CF4">
        <w:rPr>
          <w:sz w:val="20"/>
          <w:szCs w:val="20"/>
        </w:rPr>
        <w:t>ую</w:t>
      </w:r>
      <w:r w:rsidR="007D5443" w:rsidRPr="00434CF4">
        <w:rPr>
          <w:sz w:val="20"/>
          <w:szCs w:val="20"/>
        </w:rPr>
        <w:t xml:space="preserve"> </w:t>
      </w:r>
      <w:r w:rsidR="008B075E" w:rsidRPr="00434CF4">
        <w:rPr>
          <w:sz w:val="20"/>
          <w:szCs w:val="20"/>
        </w:rPr>
        <w:t>услуг</w:t>
      </w:r>
      <w:r w:rsidR="00080A08" w:rsidRPr="00434CF4">
        <w:rPr>
          <w:sz w:val="20"/>
          <w:szCs w:val="20"/>
        </w:rPr>
        <w:t xml:space="preserve">у, а </w:t>
      </w:r>
      <w:r w:rsidR="0008240B" w:rsidRPr="00434CF4">
        <w:rPr>
          <w:sz w:val="20"/>
          <w:szCs w:val="20"/>
        </w:rPr>
        <w:t>О</w:t>
      </w:r>
      <w:r w:rsidR="00080A08" w:rsidRPr="00434CF4">
        <w:rPr>
          <w:sz w:val="20"/>
          <w:szCs w:val="20"/>
        </w:rPr>
        <w:t xml:space="preserve">бучающийся обязуется оплатить обучение </w:t>
      </w:r>
      <w:r w:rsidR="00BF4060" w:rsidRPr="00434CF4">
        <w:rPr>
          <w:sz w:val="20"/>
          <w:szCs w:val="20"/>
        </w:rPr>
        <w:t xml:space="preserve">в установленных настоящим договором размере и сроках </w:t>
      </w:r>
      <w:r w:rsidR="008B075E" w:rsidRPr="00434CF4">
        <w:rPr>
          <w:sz w:val="20"/>
          <w:szCs w:val="20"/>
        </w:rPr>
        <w:t xml:space="preserve">по </w:t>
      </w:r>
      <w:r w:rsidR="00E70781" w:rsidRPr="00434CF4">
        <w:rPr>
          <w:sz w:val="20"/>
          <w:szCs w:val="20"/>
        </w:rPr>
        <w:t xml:space="preserve">образовательной </w:t>
      </w:r>
      <w:r w:rsidR="00B77693" w:rsidRPr="00434CF4">
        <w:rPr>
          <w:sz w:val="20"/>
          <w:szCs w:val="20"/>
        </w:rPr>
        <w:t xml:space="preserve">программе </w:t>
      </w:r>
      <w:r w:rsidR="00372C48" w:rsidRPr="00434CF4">
        <w:rPr>
          <w:sz w:val="20"/>
          <w:szCs w:val="20"/>
        </w:rPr>
        <w:t>высшего образования</w:t>
      </w:r>
      <w:r w:rsidR="001D398A" w:rsidRPr="00434CF4">
        <w:rPr>
          <w:b/>
          <w:sz w:val="20"/>
          <w:szCs w:val="20"/>
        </w:rPr>
        <w:t xml:space="preserve"> «</w:t>
      </w:r>
      <w:r w:rsidR="0008240B" w:rsidRPr="00434CF4">
        <w:rPr>
          <w:b/>
          <w:sz w:val="20"/>
          <w:szCs w:val="20"/>
        </w:rPr>
        <w:t>[Н</w:t>
      </w:r>
      <w:r w:rsidR="00372C48" w:rsidRPr="00434CF4">
        <w:rPr>
          <w:b/>
          <w:sz w:val="20"/>
          <w:szCs w:val="20"/>
        </w:rPr>
        <w:t>аименование</w:t>
      </w:r>
      <w:r w:rsidR="0047738C" w:rsidRPr="00434CF4">
        <w:rPr>
          <w:b/>
          <w:sz w:val="20"/>
          <w:szCs w:val="20"/>
        </w:rPr>
        <w:t xml:space="preserve"> п</w:t>
      </w:r>
      <w:r w:rsidR="0008240B" w:rsidRPr="00434CF4">
        <w:rPr>
          <w:b/>
          <w:sz w:val="20"/>
          <w:szCs w:val="20"/>
        </w:rPr>
        <w:t>рограммы]</w:t>
      </w:r>
      <w:r w:rsidR="001D398A" w:rsidRPr="00434CF4">
        <w:rPr>
          <w:b/>
          <w:sz w:val="20"/>
          <w:szCs w:val="20"/>
        </w:rPr>
        <w:t>»</w:t>
      </w:r>
      <w:r w:rsidR="00372C48" w:rsidRPr="00434CF4">
        <w:rPr>
          <w:sz w:val="20"/>
          <w:szCs w:val="20"/>
        </w:rPr>
        <w:t>, направлени</w:t>
      </w:r>
      <w:r w:rsidR="00DF5697" w:rsidRPr="00434CF4">
        <w:rPr>
          <w:sz w:val="20"/>
          <w:szCs w:val="20"/>
        </w:rPr>
        <w:t>е</w:t>
      </w:r>
      <w:r w:rsidR="00372C48" w:rsidRPr="00434CF4">
        <w:rPr>
          <w:sz w:val="20"/>
          <w:szCs w:val="20"/>
        </w:rPr>
        <w:t xml:space="preserve"> подготовки (специальност</w:t>
      </w:r>
      <w:r w:rsidR="00DF5697" w:rsidRPr="00434CF4">
        <w:rPr>
          <w:sz w:val="20"/>
          <w:szCs w:val="20"/>
        </w:rPr>
        <w:t>ь</w:t>
      </w:r>
      <w:r w:rsidR="00372C48" w:rsidRPr="00434CF4">
        <w:rPr>
          <w:sz w:val="20"/>
          <w:szCs w:val="20"/>
        </w:rPr>
        <w:t xml:space="preserve">) </w:t>
      </w:r>
      <w:r w:rsidR="00DF5697" w:rsidRPr="00434CF4">
        <w:rPr>
          <w:sz w:val="20"/>
          <w:szCs w:val="20"/>
        </w:rPr>
        <w:t xml:space="preserve">– </w:t>
      </w:r>
      <w:r w:rsidR="0047738C" w:rsidRPr="00434CF4">
        <w:rPr>
          <w:b/>
          <w:sz w:val="20"/>
          <w:szCs w:val="20"/>
        </w:rPr>
        <w:t>[К</w:t>
      </w:r>
      <w:r w:rsidR="00372C48" w:rsidRPr="00434CF4">
        <w:rPr>
          <w:b/>
          <w:sz w:val="20"/>
          <w:szCs w:val="20"/>
        </w:rPr>
        <w:t>од и наименование</w:t>
      </w:r>
      <w:r w:rsidR="0047738C" w:rsidRPr="00434CF4">
        <w:rPr>
          <w:b/>
          <w:sz w:val="20"/>
          <w:szCs w:val="20"/>
        </w:rPr>
        <w:t>]</w:t>
      </w:r>
      <w:r w:rsidR="00372C48" w:rsidRPr="00434CF4">
        <w:rPr>
          <w:sz w:val="20"/>
          <w:szCs w:val="20"/>
        </w:rPr>
        <w:t xml:space="preserve">, </w:t>
      </w:r>
      <w:r w:rsidR="00A65DE9" w:rsidRPr="00434CF4">
        <w:rPr>
          <w:sz w:val="20"/>
          <w:szCs w:val="20"/>
        </w:rPr>
        <w:t xml:space="preserve">вид образовательной программы – </w:t>
      </w:r>
      <w:r w:rsidR="00A65DE9" w:rsidRPr="00434CF4">
        <w:rPr>
          <w:b/>
          <w:sz w:val="20"/>
          <w:szCs w:val="20"/>
        </w:rPr>
        <w:t>основная</w:t>
      </w:r>
      <w:r w:rsidR="00A65DE9" w:rsidRPr="00434CF4">
        <w:t xml:space="preserve"> </w:t>
      </w:r>
      <w:r w:rsidR="00A65DE9" w:rsidRPr="00434CF4">
        <w:rPr>
          <w:b/>
          <w:sz w:val="20"/>
          <w:szCs w:val="20"/>
        </w:rPr>
        <w:t>профессиональная образовательная программа</w:t>
      </w:r>
      <w:r w:rsidR="00A65DE9" w:rsidRPr="00434CF4">
        <w:rPr>
          <w:sz w:val="20"/>
          <w:szCs w:val="20"/>
        </w:rPr>
        <w:t xml:space="preserve">, </w:t>
      </w:r>
      <w:r w:rsidR="00B77693" w:rsidRPr="00434CF4">
        <w:rPr>
          <w:sz w:val="20"/>
          <w:szCs w:val="20"/>
        </w:rPr>
        <w:t xml:space="preserve">уровень </w:t>
      </w:r>
      <w:r w:rsidR="00713B67" w:rsidRPr="00434CF4">
        <w:rPr>
          <w:sz w:val="20"/>
          <w:szCs w:val="20"/>
        </w:rPr>
        <w:t>образовани</w:t>
      </w:r>
      <w:r w:rsidR="0047738C" w:rsidRPr="00434CF4">
        <w:rPr>
          <w:sz w:val="20"/>
          <w:szCs w:val="20"/>
        </w:rPr>
        <w:t>я –</w:t>
      </w:r>
      <w:r w:rsidR="00713B67" w:rsidRPr="00434CF4">
        <w:rPr>
          <w:sz w:val="20"/>
          <w:szCs w:val="20"/>
        </w:rPr>
        <w:t xml:space="preserve"> </w:t>
      </w:r>
      <w:r w:rsidR="0047738C" w:rsidRPr="00434CF4">
        <w:rPr>
          <w:b/>
          <w:sz w:val="20"/>
          <w:szCs w:val="20"/>
        </w:rPr>
        <w:t>[</w:t>
      </w:r>
      <w:r w:rsidR="00591ACF" w:rsidRPr="00434CF4">
        <w:rPr>
          <w:b/>
          <w:sz w:val="20"/>
          <w:szCs w:val="20"/>
        </w:rPr>
        <w:t>у</w:t>
      </w:r>
      <w:r w:rsidR="0047738C" w:rsidRPr="00434CF4">
        <w:rPr>
          <w:b/>
          <w:sz w:val="20"/>
          <w:szCs w:val="20"/>
        </w:rPr>
        <w:t>ровень образования]</w:t>
      </w:r>
      <w:r w:rsidR="00B77693" w:rsidRPr="00434CF4">
        <w:rPr>
          <w:sz w:val="20"/>
          <w:szCs w:val="20"/>
        </w:rPr>
        <w:t xml:space="preserve">, форма обучения </w:t>
      </w:r>
      <w:r w:rsidR="00DF5697" w:rsidRPr="00434CF4">
        <w:rPr>
          <w:sz w:val="20"/>
          <w:szCs w:val="20"/>
        </w:rPr>
        <w:t xml:space="preserve">– </w:t>
      </w:r>
      <w:r w:rsidR="0047738C" w:rsidRPr="00434CF4">
        <w:rPr>
          <w:b/>
          <w:sz w:val="20"/>
          <w:szCs w:val="20"/>
        </w:rPr>
        <w:t>[</w:t>
      </w:r>
      <w:r w:rsidR="00591ACF" w:rsidRPr="00434CF4">
        <w:rPr>
          <w:b/>
          <w:sz w:val="20"/>
          <w:szCs w:val="20"/>
        </w:rPr>
        <w:t>Ф</w:t>
      </w:r>
      <w:r w:rsidR="0047738C" w:rsidRPr="00434CF4">
        <w:rPr>
          <w:b/>
          <w:sz w:val="20"/>
          <w:szCs w:val="20"/>
        </w:rPr>
        <w:t>орма обучения]</w:t>
      </w:r>
      <w:r w:rsidR="0047738C" w:rsidRPr="00434CF4">
        <w:rPr>
          <w:sz w:val="20"/>
          <w:szCs w:val="20"/>
        </w:rPr>
        <w:t>,</w:t>
      </w:r>
      <w:r w:rsidR="00E70781" w:rsidRPr="00434CF4">
        <w:rPr>
          <w:sz w:val="20"/>
          <w:szCs w:val="20"/>
        </w:rPr>
        <w:t xml:space="preserve"> </w:t>
      </w:r>
      <w:r w:rsidR="00BF4060" w:rsidRPr="00434CF4">
        <w:rPr>
          <w:sz w:val="20"/>
          <w:szCs w:val="20"/>
        </w:rPr>
        <w:t>в пределах федерального государственного образовательного стандарта в соответствии с учебным план</w:t>
      </w:r>
      <w:r w:rsidR="00DF5697" w:rsidRPr="00434CF4">
        <w:rPr>
          <w:sz w:val="20"/>
          <w:szCs w:val="20"/>
        </w:rPr>
        <w:t>ом</w:t>
      </w:r>
      <w:r w:rsidR="00BF4060" w:rsidRPr="00434CF4">
        <w:rPr>
          <w:sz w:val="20"/>
          <w:szCs w:val="20"/>
        </w:rPr>
        <w:t>, в том числе индивидуальным</w:t>
      </w:r>
      <w:r w:rsidR="00DF5697" w:rsidRPr="00434CF4">
        <w:rPr>
          <w:sz w:val="20"/>
          <w:szCs w:val="20"/>
        </w:rPr>
        <w:t xml:space="preserve"> учебным</w:t>
      </w:r>
      <w:proofErr w:type="gramEnd"/>
      <w:r w:rsidR="00DF5697" w:rsidRPr="00434CF4">
        <w:rPr>
          <w:sz w:val="20"/>
          <w:szCs w:val="20"/>
        </w:rPr>
        <w:t xml:space="preserve"> планом</w:t>
      </w:r>
      <w:r w:rsidR="00BF4060" w:rsidRPr="00434CF4">
        <w:rPr>
          <w:sz w:val="20"/>
          <w:szCs w:val="20"/>
        </w:rPr>
        <w:t>, и образовательн</w:t>
      </w:r>
      <w:r w:rsidR="00DF5697" w:rsidRPr="00434CF4">
        <w:rPr>
          <w:sz w:val="20"/>
          <w:szCs w:val="20"/>
        </w:rPr>
        <w:t>ой</w:t>
      </w:r>
      <w:r w:rsidR="00BF4060" w:rsidRPr="00434CF4">
        <w:rPr>
          <w:sz w:val="20"/>
          <w:szCs w:val="20"/>
        </w:rPr>
        <w:t xml:space="preserve"> программ</w:t>
      </w:r>
      <w:r w:rsidR="00DF5697" w:rsidRPr="00434CF4">
        <w:rPr>
          <w:sz w:val="20"/>
          <w:szCs w:val="20"/>
        </w:rPr>
        <w:t>ой</w:t>
      </w:r>
      <w:r w:rsidR="00BF4060" w:rsidRPr="00434CF4">
        <w:rPr>
          <w:sz w:val="20"/>
          <w:szCs w:val="20"/>
        </w:rPr>
        <w:t xml:space="preserve"> Университета</w:t>
      </w:r>
      <w:r w:rsidRPr="00434CF4">
        <w:rPr>
          <w:sz w:val="20"/>
          <w:szCs w:val="20"/>
        </w:rPr>
        <w:t>.</w:t>
      </w:r>
    </w:p>
    <w:p w:rsidR="00617DAF" w:rsidRPr="00434CF4" w:rsidRDefault="00617DAF" w:rsidP="00DD70D9">
      <w:pPr>
        <w:widowControl w:val="0"/>
        <w:numPr>
          <w:ilvl w:val="1"/>
          <w:numId w:val="12"/>
        </w:numPr>
        <w:ind w:left="0" w:firstLine="709"/>
        <w:jc w:val="both"/>
        <w:rPr>
          <w:sz w:val="20"/>
          <w:szCs w:val="20"/>
        </w:rPr>
      </w:pPr>
      <w:proofErr w:type="gramStart"/>
      <w:r w:rsidRPr="00434CF4">
        <w:rPr>
          <w:sz w:val="20"/>
          <w:szCs w:val="20"/>
        </w:rPr>
        <w:t xml:space="preserve">Срок освоения </w:t>
      </w:r>
      <w:r w:rsidR="00DF5697" w:rsidRPr="00434CF4">
        <w:rPr>
          <w:sz w:val="20"/>
          <w:szCs w:val="20"/>
        </w:rPr>
        <w:t xml:space="preserve">указанной в п. 1.1 </w:t>
      </w:r>
      <w:r w:rsidRPr="00434CF4">
        <w:rPr>
          <w:sz w:val="20"/>
          <w:szCs w:val="20"/>
        </w:rPr>
        <w:t xml:space="preserve">образовательной программы </w:t>
      </w:r>
      <w:r w:rsidR="00DF5697" w:rsidRPr="00434CF4">
        <w:rPr>
          <w:sz w:val="20"/>
          <w:szCs w:val="20"/>
        </w:rPr>
        <w:t xml:space="preserve">(продолжительность обучения) </w:t>
      </w:r>
      <w:r w:rsidRPr="00434CF4">
        <w:rPr>
          <w:sz w:val="20"/>
          <w:szCs w:val="20"/>
        </w:rPr>
        <w:t xml:space="preserve">составляет </w:t>
      </w:r>
      <w:r w:rsidR="007F7D23" w:rsidRPr="00434CF4">
        <w:rPr>
          <w:b/>
          <w:sz w:val="20"/>
          <w:szCs w:val="20"/>
        </w:rPr>
        <w:t xml:space="preserve">[___] </w:t>
      </w:r>
      <w:r w:rsidR="007F7D23" w:rsidRPr="00434CF4">
        <w:rPr>
          <w:sz w:val="20"/>
          <w:szCs w:val="20"/>
        </w:rPr>
        <w:t xml:space="preserve">года (лет) </w:t>
      </w:r>
      <w:r w:rsidR="007F7D23" w:rsidRPr="00434CF4">
        <w:rPr>
          <w:b/>
          <w:sz w:val="20"/>
          <w:szCs w:val="20"/>
        </w:rPr>
        <w:t xml:space="preserve">[___] </w:t>
      </w:r>
      <w:r w:rsidR="007F7D23" w:rsidRPr="00434CF4">
        <w:rPr>
          <w:sz w:val="20"/>
          <w:szCs w:val="20"/>
        </w:rPr>
        <w:t xml:space="preserve">месяцев, </w:t>
      </w:r>
      <w:r w:rsidR="00DF5697" w:rsidRPr="00434CF4">
        <w:rPr>
          <w:sz w:val="20"/>
          <w:szCs w:val="20"/>
        </w:rPr>
        <w:t xml:space="preserve">с </w:t>
      </w:r>
      <w:r w:rsidR="00DF5697" w:rsidRPr="00434CF4">
        <w:rPr>
          <w:b/>
          <w:sz w:val="20"/>
          <w:szCs w:val="20"/>
        </w:rPr>
        <w:t xml:space="preserve">[___] </w:t>
      </w:r>
      <w:r w:rsidR="00DF5697" w:rsidRPr="00434CF4">
        <w:rPr>
          <w:sz w:val="20"/>
          <w:szCs w:val="20"/>
        </w:rPr>
        <w:t xml:space="preserve">по </w:t>
      </w:r>
      <w:r w:rsidR="00DF5697" w:rsidRPr="00434CF4">
        <w:rPr>
          <w:b/>
          <w:sz w:val="20"/>
          <w:szCs w:val="20"/>
        </w:rPr>
        <w:t xml:space="preserve">[___] </w:t>
      </w:r>
      <w:r w:rsidR="00DF5697" w:rsidRPr="00434CF4">
        <w:rPr>
          <w:sz w:val="20"/>
          <w:szCs w:val="20"/>
        </w:rPr>
        <w:t>семестр.</w:t>
      </w:r>
      <w:proofErr w:type="gramEnd"/>
    </w:p>
    <w:p w:rsidR="00DF5697" w:rsidRPr="00434CF4" w:rsidRDefault="00BF4060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Срок </w:t>
      </w:r>
      <w:r w:rsidR="00DF5697" w:rsidRPr="00434CF4">
        <w:rPr>
          <w:sz w:val="20"/>
          <w:szCs w:val="20"/>
        </w:rPr>
        <w:t>освоения образовательной программы</w:t>
      </w:r>
      <w:r w:rsidRPr="00434CF4">
        <w:rPr>
          <w:sz w:val="20"/>
          <w:szCs w:val="20"/>
        </w:rPr>
        <w:t xml:space="preserve"> по индивидуальному учебному плану, в том числе </w:t>
      </w:r>
      <w:r w:rsidR="00777DEE" w:rsidRPr="00434CF4">
        <w:rPr>
          <w:sz w:val="20"/>
          <w:szCs w:val="20"/>
        </w:rPr>
        <w:t xml:space="preserve">при </w:t>
      </w:r>
      <w:r w:rsidRPr="00434CF4">
        <w:rPr>
          <w:sz w:val="20"/>
          <w:szCs w:val="20"/>
        </w:rPr>
        <w:t>ускоренно</w:t>
      </w:r>
      <w:r w:rsidR="00777DEE" w:rsidRPr="00434CF4">
        <w:rPr>
          <w:sz w:val="20"/>
          <w:szCs w:val="20"/>
        </w:rPr>
        <w:t>м</w:t>
      </w:r>
      <w:r w:rsidRPr="00434CF4">
        <w:rPr>
          <w:sz w:val="20"/>
          <w:szCs w:val="20"/>
        </w:rPr>
        <w:t xml:space="preserve"> обучени</w:t>
      </w:r>
      <w:r w:rsidR="00777DEE" w:rsidRPr="00434CF4">
        <w:rPr>
          <w:sz w:val="20"/>
          <w:szCs w:val="20"/>
        </w:rPr>
        <w:t>и</w:t>
      </w:r>
      <w:r w:rsidRPr="00434CF4">
        <w:rPr>
          <w:sz w:val="20"/>
          <w:szCs w:val="20"/>
        </w:rPr>
        <w:t>,</w:t>
      </w:r>
      <w:r w:rsidR="00DF5697" w:rsidRPr="00434CF4">
        <w:rPr>
          <w:sz w:val="20"/>
          <w:szCs w:val="20"/>
        </w:rPr>
        <w:t xml:space="preserve"> </w:t>
      </w:r>
      <w:r w:rsidR="00777DEE" w:rsidRPr="00434CF4">
        <w:rPr>
          <w:sz w:val="20"/>
          <w:szCs w:val="20"/>
        </w:rPr>
        <w:t>устанавливается Университетом и оформляется дополнительным соглашением к настоящему договору</w:t>
      </w:r>
      <w:r w:rsidR="00DF5697" w:rsidRPr="00434CF4">
        <w:rPr>
          <w:sz w:val="20"/>
          <w:szCs w:val="20"/>
        </w:rPr>
        <w:t>.</w:t>
      </w:r>
    </w:p>
    <w:p w:rsidR="006659C0" w:rsidRPr="00434CF4" w:rsidRDefault="004800EE" w:rsidP="00DD70D9">
      <w:pPr>
        <w:widowControl w:val="0"/>
        <w:numPr>
          <w:ilvl w:val="1"/>
          <w:numId w:val="12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После освоения </w:t>
      </w:r>
      <w:proofErr w:type="gramStart"/>
      <w:r w:rsidRPr="00434CF4">
        <w:rPr>
          <w:sz w:val="20"/>
          <w:szCs w:val="20"/>
        </w:rPr>
        <w:t>Обучающимся</w:t>
      </w:r>
      <w:proofErr w:type="gramEnd"/>
      <w:r w:rsidRPr="00434CF4">
        <w:rPr>
          <w:sz w:val="20"/>
          <w:szCs w:val="20"/>
        </w:rPr>
        <w:t xml:space="preserve"> образовательной программы и успешного прохождения государственной итоговой аттестации ему выдается документ об образовании и о квалификации </w:t>
      </w:r>
      <w:r w:rsidR="00D13667" w:rsidRPr="00434CF4">
        <w:rPr>
          <w:sz w:val="20"/>
          <w:szCs w:val="20"/>
        </w:rPr>
        <w:t xml:space="preserve">– </w:t>
      </w:r>
      <w:r w:rsidR="00D13667" w:rsidRPr="00434CF4">
        <w:rPr>
          <w:b/>
          <w:sz w:val="20"/>
          <w:szCs w:val="20"/>
        </w:rPr>
        <w:t>[</w:t>
      </w:r>
      <w:r w:rsidR="00005D70">
        <w:rPr>
          <w:b/>
          <w:sz w:val="20"/>
          <w:szCs w:val="20"/>
        </w:rPr>
        <w:t>Вид</w:t>
      </w:r>
      <w:r w:rsidR="00D13667" w:rsidRPr="00434CF4">
        <w:rPr>
          <w:b/>
          <w:sz w:val="20"/>
          <w:szCs w:val="20"/>
        </w:rPr>
        <w:t xml:space="preserve"> документа]</w:t>
      </w:r>
      <w:r w:rsidRPr="00434CF4">
        <w:rPr>
          <w:sz w:val="20"/>
          <w:szCs w:val="20"/>
        </w:rPr>
        <w:t xml:space="preserve">. Обучающемуся, не прошедшему итоговой аттестации или получившему на итоговой аттестации неудовлетворительные результаты, а также Обучающемуся, освоившему часть образовательной программы и (или) отчисленному из Университета, выдается справка об обучении или о периоде </w:t>
      </w:r>
      <w:proofErr w:type="gramStart"/>
      <w:r w:rsidRPr="00434CF4">
        <w:rPr>
          <w:sz w:val="20"/>
          <w:szCs w:val="20"/>
        </w:rPr>
        <w:t>обучения по образцу</w:t>
      </w:r>
      <w:proofErr w:type="gramEnd"/>
      <w:r w:rsidRPr="00434CF4">
        <w:rPr>
          <w:sz w:val="20"/>
          <w:szCs w:val="20"/>
        </w:rPr>
        <w:t>, установленному Университетом.</w:t>
      </w:r>
    </w:p>
    <w:p w:rsidR="007B312B" w:rsidRPr="00434CF4" w:rsidRDefault="007B312B" w:rsidP="00DD70D9">
      <w:pPr>
        <w:widowControl w:val="0"/>
        <w:jc w:val="center"/>
        <w:rPr>
          <w:sz w:val="20"/>
          <w:szCs w:val="20"/>
        </w:rPr>
      </w:pPr>
    </w:p>
    <w:p w:rsidR="006F159E" w:rsidRPr="00434CF4" w:rsidRDefault="00286F97" w:rsidP="00352D34">
      <w:pPr>
        <w:widowControl w:val="0"/>
        <w:jc w:val="center"/>
        <w:outlineLvl w:val="0"/>
        <w:rPr>
          <w:b/>
          <w:sz w:val="20"/>
          <w:szCs w:val="20"/>
        </w:rPr>
      </w:pPr>
      <w:r w:rsidRPr="00434CF4">
        <w:rPr>
          <w:b/>
          <w:sz w:val="20"/>
          <w:szCs w:val="20"/>
        </w:rPr>
        <w:t xml:space="preserve">2. </w:t>
      </w:r>
      <w:r w:rsidR="007F7D4E" w:rsidRPr="00434CF4">
        <w:rPr>
          <w:b/>
          <w:sz w:val="20"/>
          <w:szCs w:val="20"/>
        </w:rPr>
        <w:t>Взаимоотношения</w:t>
      </w:r>
      <w:r w:rsidR="00F51321" w:rsidRPr="00434CF4">
        <w:rPr>
          <w:b/>
          <w:sz w:val="20"/>
          <w:szCs w:val="20"/>
        </w:rPr>
        <w:t xml:space="preserve"> сторон договора</w:t>
      </w:r>
    </w:p>
    <w:p w:rsidR="007B312B" w:rsidRPr="00434CF4" w:rsidRDefault="007B312B" w:rsidP="00DD70D9">
      <w:pPr>
        <w:widowControl w:val="0"/>
        <w:jc w:val="center"/>
        <w:rPr>
          <w:b/>
          <w:sz w:val="20"/>
          <w:szCs w:val="20"/>
        </w:rPr>
      </w:pPr>
    </w:p>
    <w:p w:rsidR="006F159E" w:rsidRPr="00434CF4" w:rsidRDefault="006F159E" w:rsidP="00DD70D9">
      <w:pPr>
        <w:widowControl w:val="0"/>
        <w:numPr>
          <w:ilvl w:val="1"/>
          <w:numId w:val="31"/>
        </w:numPr>
        <w:ind w:left="0" w:firstLine="709"/>
        <w:jc w:val="both"/>
        <w:rPr>
          <w:sz w:val="20"/>
          <w:szCs w:val="20"/>
        </w:rPr>
      </w:pPr>
      <w:bookmarkStart w:id="1" w:name="sub_1021"/>
      <w:r w:rsidRPr="00434CF4">
        <w:rPr>
          <w:sz w:val="20"/>
          <w:szCs w:val="20"/>
        </w:rPr>
        <w:t>Университет вправе:</w:t>
      </w:r>
    </w:p>
    <w:p w:rsidR="006F159E" w:rsidRPr="00434CF4" w:rsidRDefault="006F159E" w:rsidP="00DD70D9">
      <w:pPr>
        <w:widowControl w:val="0"/>
        <w:numPr>
          <w:ilvl w:val="2"/>
          <w:numId w:val="31"/>
        </w:numPr>
        <w:ind w:left="0" w:firstLine="709"/>
        <w:jc w:val="both"/>
        <w:rPr>
          <w:sz w:val="20"/>
          <w:szCs w:val="20"/>
        </w:rPr>
      </w:pPr>
      <w:bookmarkStart w:id="2" w:name="sub_10211"/>
      <w:bookmarkEnd w:id="1"/>
      <w:r w:rsidRPr="00434CF4">
        <w:rPr>
          <w:sz w:val="20"/>
          <w:szCs w:val="20"/>
        </w:rPr>
        <w:t>Самостоятельно осуществлять образовательный процесс,</w:t>
      </w:r>
      <w:bookmarkEnd w:id="2"/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устанавливать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системы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оценок,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формы,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порядок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периодичность промежуточной аттеста</w:t>
      </w:r>
      <w:r w:rsidR="00715AF2" w:rsidRPr="00434CF4">
        <w:rPr>
          <w:sz w:val="20"/>
          <w:szCs w:val="20"/>
        </w:rPr>
        <w:t xml:space="preserve">ции </w:t>
      </w:r>
      <w:proofErr w:type="gramStart"/>
      <w:r w:rsidR="00715AF2" w:rsidRPr="00434CF4">
        <w:rPr>
          <w:sz w:val="20"/>
          <w:szCs w:val="20"/>
        </w:rPr>
        <w:t>Обучающегося</w:t>
      </w:r>
      <w:proofErr w:type="gramEnd"/>
      <w:r w:rsidR="00715AF2" w:rsidRPr="00434CF4">
        <w:rPr>
          <w:sz w:val="20"/>
          <w:szCs w:val="20"/>
        </w:rPr>
        <w:t>.</w:t>
      </w:r>
    </w:p>
    <w:p w:rsidR="006F159E" w:rsidRPr="00434CF4" w:rsidRDefault="006F159E" w:rsidP="00DD70D9">
      <w:pPr>
        <w:widowControl w:val="0"/>
        <w:numPr>
          <w:ilvl w:val="2"/>
          <w:numId w:val="31"/>
        </w:numPr>
        <w:ind w:left="0" w:firstLine="709"/>
        <w:jc w:val="both"/>
        <w:rPr>
          <w:sz w:val="20"/>
          <w:szCs w:val="20"/>
        </w:rPr>
      </w:pPr>
      <w:bookmarkStart w:id="3" w:name="sub_10212"/>
      <w:r w:rsidRPr="00434CF4">
        <w:rPr>
          <w:sz w:val="20"/>
          <w:szCs w:val="20"/>
        </w:rPr>
        <w:t>Применять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к</w:t>
      </w:r>
      <w:r w:rsidR="00601C14" w:rsidRPr="00434CF4">
        <w:rPr>
          <w:sz w:val="20"/>
          <w:szCs w:val="20"/>
        </w:rPr>
        <w:t xml:space="preserve"> </w:t>
      </w:r>
      <w:proofErr w:type="gramStart"/>
      <w:r w:rsidRPr="00434CF4">
        <w:rPr>
          <w:sz w:val="20"/>
          <w:szCs w:val="20"/>
        </w:rPr>
        <w:t>Обучающемуся</w:t>
      </w:r>
      <w:proofErr w:type="gramEnd"/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меры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поощрения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меры</w:t>
      </w:r>
      <w:bookmarkEnd w:id="3"/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дисциплинарного взыскания в соответствии с законодательством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 xml:space="preserve">Российской Федераций, учредительными документами </w:t>
      </w:r>
      <w:r w:rsidR="00107102" w:rsidRPr="00434CF4">
        <w:rPr>
          <w:sz w:val="20"/>
          <w:szCs w:val="20"/>
        </w:rPr>
        <w:t>Университета</w:t>
      </w:r>
      <w:r w:rsidRPr="00434CF4">
        <w:rPr>
          <w:sz w:val="20"/>
          <w:szCs w:val="20"/>
        </w:rPr>
        <w:t>, настоящим Договором и локальными нормативными актами Университета.</w:t>
      </w:r>
    </w:p>
    <w:p w:rsidR="00FF74D9" w:rsidRPr="00434CF4" w:rsidRDefault="00FF74D9" w:rsidP="00DD70D9">
      <w:pPr>
        <w:widowControl w:val="0"/>
        <w:numPr>
          <w:ilvl w:val="2"/>
          <w:numId w:val="31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Требовать от Обучающегося соблюдения положений Устава, правил внутреннего распорядка, Кодекса корпоративной этики, иных актов Университета, регламентирующих организацию образовательного процесса.</w:t>
      </w:r>
    </w:p>
    <w:p w:rsidR="006C5794" w:rsidRPr="00434CF4" w:rsidRDefault="006C5794" w:rsidP="00DD70D9">
      <w:pPr>
        <w:widowControl w:val="0"/>
        <w:numPr>
          <w:ilvl w:val="1"/>
          <w:numId w:val="31"/>
        </w:numPr>
        <w:ind w:left="0" w:firstLine="709"/>
        <w:jc w:val="both"/>
        <w:rPr>
          <w:sz w:val="20"/>
          <w:szCs w:val="20"/>
        </w:rPr>
      </w:pPr>
      <w:bookmarkStart w:id="4" w:name="sub_1023"/>
      <w:r w:rsidRPr="00434CF4">
        <w:rPr>
          <w:sz w:val="20"/>
          <w:szCs w:val="20"/>
        </w:rPr>
        <w:t>Обучающийся вправе:</w:t>
      </w:r>
    </w:p>
    <w:p w:rsidR="006F159E" w:rsidRPr="00434CF4" w:rsidRDefault="00715AF2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2.2.1.</w:t>
      </w:r>
      <w:r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Обучающемуся предоставляются академические права в соответствии</w:t>
      </w:r>
      <w:bookmarkEnd w:id="4"/>
      <w:r w:rsidR="006F159E" w:rsidRPr="00434CF4">
        <w:rPr>
          <w:sz w:val="20"/>
          <w:szCs w:val="20"/>
        </w:rPr>
        <w:t xml:space="preserve"> с </w:t>
      </w:r>
      <w:hyperlink r:id="rId10" w:history="1">
        <w:r w:rsidR="006F159E" w:rsidRPr="00434CF4">
          <w:rPr>
            <w:sz w:val="20"/>
            <w:szCs w:val="20"/>
          </w:rPr>
          <w:t>частью 1 статьи 34</w:t>
        </w:r>
      </w:hyperlink>
      <w:r w:rsidR="006F159E" w:rsidRPr="00434CF4">
        <w:rPr>
          <w:sz w:val="20"/>
          <w:szCs w:val="20"/>
        </w:rPr>
        <w:t xml:space="preserve"> Федерального закона от 29 декабря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2012</w:t>
      </w:r>
      <w:r w:rsidR="00A87D18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г.</w:t>
      </w:r>
      <w:r w:rsidR="00A87D18" w:rsidRPr="00434CF4">
        <w:rPr>
          <w:sz w:val="20"/>
          <w:szCs w:val="20"/>
        </w:rPr>
        <w:t xml:space="preserve"> № </w:t>
      </w:r>
      <w:r w:rsidR="006F159E" w:rsidRPr="00434CF4">
        <w:rPr>
          <w:sz w:val="20"/>
          <w:szCs w:val="20"/>
        </w:rPr>
        <w:t xml:space="preserve">273-ФЗ «Об образовании в Российской Федерации». </w:t>
      </w:r>
    </w:p>
    <w:p w:rsidR="006F159E" w:rsidRPr="00434CF4" w:rsidRDefault="00032489" w:rsidP="00DD70D9">
      <w:pPr>
        <w:widowControl w:val="0"/>
        <w:ind w:left="709"/>
        <w:jc w:val="both"/>
        <w:rPr>
          <w:sz w:val="20"/>
          <w:szCs w:val="20"/>
        </w:rPr>
      </w:pPr>
      <w:bookmarkStart w:id="5" w:name="sub_10231"/>
      <w:r w:rsidRPr="00434CF4">
        <w:rPr>
          <w:sz w:val="20"/>
          <w:szCs w:val="20"/>
        </w:rPr>
        <w:t>2.2.2.</w:t>
      </w:r>
      <w:r w:rsidR="00715AF2" w:rsidRPr="00434CF4">
        <w:rPr>
          <w:sz w:val="20"/>
          <w:szCs w:val="20"/>
        </w:rPr>
        <w:tab/>
      </w:r>
      <w:proofErr w:type="gramStart"/>
      <w:r w:rsidR="00A00FE5" w:rsidRPr="00434CF4">
        <w:rPr>
          <w:sz w:val="20"/>
          <w:szCs w:val="20"/>
        </w:rPr>
        <w:t>Обучающийся</w:t>
      </w:r>
      <w:proofErr w:type="gramEnd"/>
      <w:r w:rsidR="00A00FE5" w:rsidRPr="00434CF4">
        <w:rPr>
          <w:sz w:val="20"/>
          <w:szCs w:val="20"/>
        </w:rPr>
        <w:t xml:space="preserve"> вправе п</w:t>
      </w:r>
      <w:r w:rsidR="006F159E" w:rsidRPr="00434CF4">
        <w:rPr>
          <w:sz w:val="20"/>
          <w:szCs w:val="20"/>
        </w:rPr>
        <w:t xml:space="preserve">олучать информацию от </w:t>
      </w:r>
      <w:r w:rsidR="00A00FE5" w:rsidRPr="00434CF4">
        <w:rPr>
          <w:sz w:val="20"/>
          <w:szCs w:val="20"/>
        </w:rPr>
        <w:t>Университета</w:t>
      </w:r>
      <w:r w:rsidR="006F159E" w:rsidRPr="00434CF4">
        <w:rPr>
          <w:sz w:val="20"/>
          <w:szCs w:val="20"/>
        </w:rPr>
        <w:t xml:space="preserve"> по вопросам организации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</w:t>
      </w:r>
      <w:bookmarkEnd w:id="5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 xml:space="preserve">обеспечения надлежащего предоставления услуг, предусмотренных </w:t>
      </w:r>
      <w:hyperlink w:anchor="sub_1001" w:history="1">
        <w:r w:rsidR="006F159E" w:rsidRPr="00434CF4">
          <w:rPr>
            <w:sz w:val="20"/>
            <w:szCs w:val="20"/>
          </w:rPr>
          <w:t>разделом I</w:t>
        </w:r>
      </w:hyperlink>
      <w:r w:rsidR="009E0441" w:rsidRPr="00434CF4">
        <w:rPr>
          <w:sz w:val="20"/>
          <w:szCs w:val="20"/>
        </w:rPr>
        <w:t xml:space="preserve"> настоящего Договора.</w:t>
      </w:r>
    </w:p>
    <w:p w:rsidR="00B45F44" w:rsidRPr="00434CF4" w:rsidRDefault="00032489" w:rsidP="00DD70D9">
      <w:pPr>
        <w:widowControl w:val="0"/>
        <w:ind w:firstLine="709"/>
        <w:jc w:val="both"/>
        <w:rPr>
          <w:sz w:val="20"/>
          <w:szCs w:val="20"/>
        </w:rPr>
      </w:pPr>
      <w:bookmarkStart w:id="6" w:name="sub_10232"/>
      <w:r w:rsidRPr="00434CF4">
        <w:rPr>
          <w:sz w:val="20"/>
          <w:szCs w:val="20"/>
        </w:rPr>
        <w:t>2.2.3.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Пользоваться в порядке, установленном локальными нормативными</w:t>
      </w:r>
      <w:bookmarkEnd w:id="6"/>
      <w:r w:rsidR="006F159E" w:rsidRPr="00434CF4">
        <w:rPr>
          <w:sz w:val="20"/>
          <w:szCs w:val="20"/>
        </w:rPr>
        <w:t xml:space="preserve"> актами, имуществом Университета, необходимым для осв</w:t>
      </w:r>
      <w:bookmarkStart w:id="7" w:name="sub_10233"/>
      <w:r w:rsidR="009E0441" w:rsidRPr="00434CF4">
        <w:rPr>
          <w:sz w:val="20"/>
          <w:szCs w:val="20"/>
        </w:rPr>
        <w:t>оения образовательной программы.</w:t>
      </w:r>
    </w:p>
    <w:p w:rsidR="00B45F44" w:rsidRPr="00434CF4" w:rsidRDefault="00B45F44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2.2.4.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Принимать в порядке,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установленном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локальными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нормативными</w:t>
      </w:r>
      <w:bookmarkEnd w:id="7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актами,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участие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социально-культурных,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оздоровительных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иных мероприятия</w:t>
      </w:r>
      <w:bookmarkStart w:id="8" w:name="sub_10234"/>
      <w:r w:rsidR="009E0441" w:rsidRPr="00434CF4">
        <w:rPr>
          <w:sz w:val="20"/>
          <w:szCs w:val="20"/>
        </w:rPr>
        <w:t>х, организованных Университетом.</w:t>
      </w:r>
    </w:p>
    <w:p w:rsidR="00543287" w:rsidRPr="00434CF4" w:rsidRDefault="00B45F44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2.2.5.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Получать полную 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достоверную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информацию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оценке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своих</w:t>
      </w:r>
      <w:bookmarkEnd w:id="8"/>
      <w:r w:rsidR="006F159E" w:rsidRPr="00434CF4">
        <w:rPr>
          <w:sz w:val="20"/>
          <w:szCs w:val="20"/>
        </w:rPr>
        <w:t xml:space="preserve"> знаний, умений, навыков и компетенций, а также о критериях этой оценки.</w:t>
      </w:r>
      <w:bookmarkStart w:id="9" w:name="sub_1024"/>
    </w:p>
    <w:p w:rsidR="00543287" w:rsidRPr="00434CF4" w:rsidRDefault="00543287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Университет обязан:</w:t>
      </w:r>
      <w:bookmarkStart w:id="10" w:name="sub_10241"/>
      <w:bookmarkEnd w:id="9"/>
    </w:p>
    <w:p w:rsidR="000D55EA" w:rsidRPr="00434CF4" w:rsidRDefault="00543287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2.3.1.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Зачислить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Обучающегося,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выполнившего</w:t>
      </w:r>
      <w:r w:rsidR="00601C14" w:rsidRPr="00434CF4">
        <w:rPr>
          <w:sz w:val="20"/>
          <w:szCs w:val="20"/>
        </w:rPr>
        <w:t xml:space="preserve"> </w:t>
      </w:r>
      <w:r w:rsidR="00715AF2" w:rsidRPr="00434CF4">
        <w:rPr>
          <w:sz w:val="20"/>
          <w:szCs w:val="20"/>
        </w:rPr>
        <w:t xml:space="preserve">условия </w:t>
      </w:r>
      <w:proofErr w:type="gramStart"/>
      <w:r w:rsidR="00715AF2" w:rsidRPr="00434CF4">
        <w:rPr>
          <w:sz w:val="20"/>
          <w:szCs w:val="20"/>
        </w:rPr>
        <w:t>приема</w:t>
      </w:r>
      <w:proofErr w:type="gramEnd"/>
      <w:r w:rsidR="00715AF2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установленные</w:t>
      </w:r>
      <w:bookmarkEnd w:id="10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законодательством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Российской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Федерации,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учредительными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документами,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локальными нормативными актами Университета, в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lastRenderedPageBreak/>
        <w:t>качестве</w:t>
      </w:r>
      <w:r w:rsidR="00601C14" w:rsidRPr="00434CF4">
        <w:rPr>
          <w:sz w:val="20"/>
          <w:szCs w:val="20"/>
        </w:rPr>
        <w:t xml:space="preserve"> </w:t>
      </w:r>
      <w:r w:rsidR="00715AF2" w:rsidRPr="00434CF4">
        <w:rPr>
          <w:b/>
          <w:sz w:val="20"/>
          <w:szCs w:val="20"/>
        </w:rPr>
        <w:t>[К</w:t>
      </w:r>
      <w:r w:rsidR="006F159E" w:rsidRPr="00434CF4">
        <w:rPr>
          <w:b/>
          <w:sz w:val="20"/>
          <w:szCs w:val="20"/>
        </w:rPr>
        <w:t>атегория Обучающегося</w:t>
      </w:r>
      <w:r w:rsidR="00715AF2" w:rsidRPr="00434CF4">
        <w:rPr>
          <w:b/>
          <w:sz w:val="20"/>
          <w:szCs w:val="20"/>
        </w:rPr>
        <w:t>]</w:t>
      </w:r>
      <w:bookmarkStart w:id="11" w:name="sub_10242"/>
      <w:r w:rsidR="00777DEE" w:rsidRPr="00434CF4">
        <w:rPr>
          <w:sz w:val="20"/>
          <w:szCs w:val="20"/>
        </w:rPr>
        <w:t>.</w:t>
      </w:r>
    </w:p>
    <w:p w:rsidR="000D55EA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2.3.2.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Довести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до</w:t>
      </w:r>
      <w:r w:rsidR="00601C14" w:rsidRPr="00434CF4">
        <w:rPr>
          <w:sz w:val="20"/>
          <w:szCs w:val="20"/>
        </w:rPr>
        <w:t xml:space="preserve"> </w:t>
      </w:r>
      <w:r w:rsidR="00FF74D9" w:rsidRPr="00434CF4">
        <w:rPr>
          <w:sz w:val="20"/>
          <w:szCs w:val="20"/>
        </w:rPr>
        <w:t>Обучающегося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информацию,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содержащую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сведения о</w:t>
      </w:r>
      <w:bookmarkEnd w:id="11"/>
      <w:r w:rsidR="006F159E" w:rsidRPr="00434CF4">
        <w:rPr>
          <w:sz w:val="20"/>
          <w:szCs w:val="20"/>
        </w:rPr>
        <w:t xml:space="preserve"> предоставлении платных образовательных услуг в порядке и объеме, которые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 xml:space="preserve">предусмотрены </w:t>
      </w:r>
      <w:hyperlink r:id="rId11" w:history="1">
        <w:r w:rsidR="006F159E" w:rsidRPr="00434CF4">
          <w:rPr>
            <w:sz w:val="20"/>
            <w:szCs w:val="20"/>
          </w:rPr>
          <w:t>Законом</w:t>
        </w:r>
      </w:hyperlink>
      <w:r w:rsidR="006F159E" w:rsidRPr="00434CF4">
        <w:rPr>
          <w:sz w:val="20"/>
          <w:szCs w:val="20"/>
        </w:rPr>
        <w:t xml:space="preserve"> Российской Федерации от 7 февраля 1992</w:t>
      </w:r>
      <w:r w:rsidR="00715AF2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г.</w:t>
      </w:r>
      <w:r w:rsidR="00715AF2" w:rsidRPr="00434CF4">
        <w:rPr>
          <w:sz w:val="20"/>
          <w:szCs w:val="20"/>
        </w:rPr>
        <w:t xml:space="preserve"> № </w:t>
      </w:r>
      <w:r w:rsidR="006F159E" w:rsidRPr="00434CF4">
        <w:rPr>
          <w:sz w:val="20"/>
          <w:szCs w:val="20"/>
        </w:rPr>
        <w:t>2300-1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 xml:space="preserve">«О защите прав потребителей» и </w:t>
      </w:r>
      <w:hyperlink r:id="rId12" w:history="1">
        <w:r w:rsidR="006F159E" w:rsidRPr="00434CF4">
          <w:rPr>
            <w:sz w:val="20"/>
            <w:szCs w:val="20"/>
          </w:rPr>
          <w:t>Федеральным</w:t>
        </w:r>
        <w:r w:rsidR="00601C14" w:rsidRPr="00434CF4">
          <w:rPr>
            <w:sz w:val="20"/>
            <w:szCs w:val="20"/>
          </w:rPr>
          <w:t xml:space="preserve"> </w:t>
        </w:r>
        <w:r w:rsidR="006F159E" w:rsidRPr="00434CF4">
          <w:rPr>
            <w:sz w:val="20"/>
            <w:szCs w:val="20"/>
          </w:rPr>
          <w:t>законом</w:t>
        </w:r>
      </w:hyperlink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от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29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декабря 2012</w:t>
      </w:r>
      <w:r w:rsidR="00715AF2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г.</w:t>
      </w:r>
      <w:r w:rsidR="00601C14" w:rsidRPr="00434CF4">
        <w:rPr>
          <w:sz w:val="20"/>
          <w:szCs w:val="20"/>
        </w:rPr>
        <w:t xml:space="preserve"> </w:t>
      </w:r>
      <w:r w:rsidR="00715AF2" w:rsidRPr="00434CF4">
        <w:rPr>
          <w:sz w:val="20"/>
          <w:szCs w:val="20"/>
        </w:rPr>
        <w:t xml:space="preserve">№ </w:t>
      </w:r>
      <w:r w:rsidR="006F159E" w:rsidRPr="00434CF4">
        <w:rPr>
          <w:sz w:val="20"/>
          <w:szCs w:val="20"/>
        </w:rPr>
        <w:t>273-ФЗ «Об обра</w:t>
      </w:r>
      <w:bookmarkStart w:id="12" w:name="sub_10243"/>
      <w:r w:rsidR="00715AF2" w:rsidRPr="00434CF4">
        <w:rPr>
          <w:sz w:val="20"/>
          <w:szCs w:val="20"/>
        </w:rPr>
        <w:t>зовании в Российской Федерации».</w:t>
      </w:r>
    </w:p>
    <w:p w:rsidR="000D55EA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2.3.3.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Организовать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обеспечить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надлежащее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предоставление</w:t>
      </w:r>
      <w:bookmarkEnd w:id="12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 xml:space="preserve">образовательных услуг, предусмотренных </w:t>
      </w:r>
      <w:hyperlink w:anchor="sub_1001" w:history="1">
        <w:r w:rsidR="006F159E" w:rsidRPr="00434CF4">
          <w:rPr>
            <w:sz w:val="20"/>
            <w:szCs w:val="20"/>
          </w:rPr>
          <w:t xml:space="preserve">разделом </w:t>
        </w:r>
        <w:r w:rsidR="00715AF2" w:rsidRPr="00434CF4">
          <w:rPr>
            <w:sz w:val="20"/>
            <w:szCs w:val="20"/>
          </w:rPr>
          <w:t>1</w:t>
        </w:r>
      </w:hyperlink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настоящего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Договора. Образовательные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услуги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оказываются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соответствии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федеральным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государственным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образовательным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стандартом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или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образовательным</w:t>
      </w:r>
      <w:r w:rsidR="00FF74D9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стандартом, учебным планом, в том числе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индивидуальным,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 xml:space="preserve">расписанием занятий </w:t>
      </w:r>
      <w:r w:rsidR="00FF74D9" w:rsidRPr="00434CF4">
        <w:rPr>
          <w:sz w:val="20"/>
          <w:szCs w:val="20"/>
        </w:rPr>
        <w:t>Университета</w:t>
      </w:r>
      <w:bookmarkStart w:id="13" w:name="sub_10244"/>
      <w:r w:rsidR="00715AF2" w:rsidRPr="00434CF4">
        <w:rPr>
          <w:sz w:val="20"/>
          <w:szCs w:val="20"/>
        </w:rPr>
        <w:t>.</w:t>
      </w:r>
    </w:p>
    <w:p w:rsidR="000D55EA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2.3.4.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Обеспечить</w:t>
      </w:r>
      <w:r w:rsidR="00601C14" w:rsidRPr="00434CF4">
        <w:rPr>
          <w:sz w:val="20"/>
          <w:szCs w:val="20"/>
        </w:rPr>
        <w:t xml:space="preserve"> </w:t>
      </w:r>
      <w:proofErr w:type="gramStart"/>
      <w:r w:rsidR="006F159E" w:rsidRPr="00434CF4">
        <w:rPr>
          <w:sz w:val="20"/>
          <w:szCs w:val="20"/>
        </w:rPr>
        <w:t>Обучающемуся</w:t>
      </w:r>
      <w:proofErr w:type="gramEnd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предусмотренные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выбранной</w:t>
      </w:r>
      <w:bookmarkEnd w:id="13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образовательной</w:t>
      </w:r>
      <w:bookmarkStart w:id="14" w:name="sub_10245"/>
      <w:r w:rsidR="00715AF2" w:rsidRPr="00434CF4">
        <w:rPr>
          <w:sz w:val="20"/>
          <w:szCs w:val="20"/>
        </w:rPr>
        <w:t xml:space="preserve"> программой условия ее освоения.</w:t>
      </w:r>
    </w:p>
    <w:p w:rsidR="000D55EA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2.3.5.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>Принимать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от</w:t>
      </w:r>
      <w:r w:rsidR="00601C14" w:rsidRPr="00434CF4">
        <w:rPr>
          <w:sz w:val="20"/>
          <w:szCs w:val="20"/>
        </w:rPr>
        <w:t xml:space="preserve"> </w:t>
      </w:r>
      <w:proofErr w:type="gramStart"/>
      <w:r w:rsidR="006F159E" w:rsidRPr="00434CF4">
        <w:rPr>
          <w:sz w:val="20"/>
          <w:szCs w:val="20"/>
        </w:rPr>
        <w:t>Обучающегося</w:t>
      </w:r>
      <w:proofErr w:type="gramEnd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плату за</w:t>
      </w:r>
      <w:bookmarkEnd w:id="14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образовательные услуги</w:t>
      </w:r>
      <w:bookmarkStart w:id="15" w:name="sub_10246"/>
      <w:r w:rsidR="00715AF2" w:rsidRPr="00434CF4">
        <w:rPr>
          <w:sz w:val="20"/>
          <w:szCs w:val="20"/>
        </w:rPr>
        <w:t>.</w:t>
      </w:r>
    </w:p>
    <w:p w:rsidR="000D55EA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2.3.6.</w:t>
      </w:r>
      <w:r w:rsidR="00715AF2" w:rsidRPr="00434CF4">
        <w:rPr>
          <w:sz w:val="20"/>
          <w:szCs w:val="20"/>
        </w:rPr>
        <w:tab/>
      </w:r>
      <w:r w:rsidR="006F159E" w:rsidRPr="00434CF4">
        <w:rPr>
          <w:sz w:val="20"/>
          <w:szCs w:val="20"/>
        </w:rPr>
        <w:t xml:space="preserve">Обеспечить </w:t>
      </w:r>
      <w:proofErr w:type="gramStart"/>
      <w:r w:rsidR="006F159E" w:rsidRPr="00434CF4">
        <w:rPr>
          <w:sz w:val="20"/>
          <w:szCs w:val="20"/>
        </w:rPr>
        <w:t>Обучающемуся</w:t>
      </w:r>
      <w:proofErr w:type="gramEnd"/>
      <w:r w:rsidR="006F159E" w:rsidRPr="00434CF4">
        <w:rPr>
          <w:sz w:val="20"/>
          <w:szCs w:val="20"/>
        </w:rPr>
        <w:t xml:space="preserve"> уважение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человеческого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достоинства,</w:t>
      </w:r>
      <w:bookmarkEnd w:id="15"/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защиту от всех форм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физического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и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психического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насилия,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оскорбления</w:t>
      </w:r>
      <w:r w:rsidR="00601C14" w:rsidRPr="00434CF4">
        <w:rPr>
          <w:sz w:val="20"/>
          <w:szCs w:val="20"/>
        </w:rPr>
        <w:t xml:space="preserve"> </w:t>
      </w:r>
      <w:r w:rsidR="006F159E" w:rsidRPr="00434CF4">
        <w:rPr>
          <w:sz w:val="20"/>
          <w:szCs w:val="20"/>
        </w:rPr>
        <w:t>личности, охрану жизни и здоровья.</w:t>
      </w:r>
    </w:p>
    <w:p w:rsidR="00EF6BB3" w:rsidRPr="00434CF4" w:rsidRDefault="000D55E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Обучающийся обязан:</w:t>
      </w:r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2.4.1.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Оплачивать оказываемые образовательные услуги в порядке и в сроки, указанные в настоящем договоре.</w:t>
      </w:r>
      <w:bookmarkStart w:id="16" w:name="sub_108510"/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2.4.2.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Добросовестно осваивать образовательную программу, выполнять учебный план (индивидуальный учебный план), в том числе посещать предусмотренные учебным планом (индивидуальным учебным планом)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программы.</w:t>
      </w:r>
      <w:bookmarkStart w:id="17" w:name="sub_108511"/>
      <w:bookmarkEnd w:id="16"/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2.4.3. </w:t>
      </w:r>
      <w:r w:rsidR="00FF74D9" w:rsidRPr="00434CF4">
        <w:rPr>
          <w:sz w:val="20"/>
          <w:szCs w:val="20"/>
        </w:rPr>
        <w:t>Выполнять требования устава Университета, правил внутреннего распорядка, кодекса корпоративной этики, правил проживания в общежитиях и иных локальных нормативных актов по вопросам организации и осуществления образовательной деятельности.</w:t>
      </w:r>
      <w:bookmarkStart w:id="18" w:name="sub_108514"/>
      <w:bookmarkEnd w:id="17"/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2.4.4.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Бережно относиться к имуществу Университета, возмещать ущерб, причиненный имуществу Университета, в соответствии с законодательством Российской Федерации.</w:t>
      </w:r>
      <w:bookmarkEnd w:id="18"/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2.4.5.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При поступлении в Университет и в процессе обучения своевременно сообщать сведения и обстоятельства, препятствующие прохождению обучения.</w:t>
      </w:r>
    </w:p>
    <w:p w:rsidR="00EF6BB3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2.4.6.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 xml:space="preserve">В двухнедельный срок уведомлять Университет о перемене фамилии, реквизитов, своего места жительства или места регистрации и нести риск последствий, вызванных отсутствием у Университета этих сведений. </w:t>
      </w:r>
    </w:p>
    <w:p w:rsidR="00FF74D9" w:rsidRPr="00434CF4" w:rsidRDefault="00EF6BB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2.4.7.</w:t>
      </w:r>
      <w:r w:rsidR="00715AF2" w:rsidRPr="00434CF4">
        <w:rPr>
          <w:sz w:val="20"/>
          <w:szCs w:val="20"/>
        </w:rPr>
        <w:tab/>
      </w:r>
      <w:r w:rsidR="00FF74D9" w:rsidRPr="00434CF4">
        <w:rPr>
          <w:sz w:val="20"/>
          <w:szCs w:val="20"/>
        </w:rPr>
        <w:t>По окончании обучения возвратить в библиотеку Университета учебную, учебно-методическую и другую литературу, полученную для использования в образовательном процессе.</w:t>
      </w:r>
    </w:p>
    <w:p w:rsidR="007F52B7" w:rsidRPr="00434CF4" w:rsidRDefault="007F52B7" w:rsidP="00DD70D9">
      <w:pPr>
        <w:widowControl w:val="0"/>
        <w:jc w:val="center"/>
        <w:rPr>
          <w:b/>
          <w:sz w:val="20"/>
          <w:szCs w:val="20"/>
        </w:rPr>
      </w:pPr>
    </w:p>
    <w:p w:rsidR="00DB29DC" w:rsidRPr="00434CF4" w:rsidRDefault="00286F97" w:rsidP="00352D34">
      <w:pPr>
        <w:widowControl w:val="0"/>
        <w:jc w:val="center"/>
        <w:outlineLvl w:val="0"/>
        <w:rPr>
          <w:rStyle w:val="a6"/>
          <w:bCs w:val="0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3. </w:t>
      </w:r>
      <w:r w:rsidR="00F67E64" w:rsidRPr="00434CF4">
        <w:rPr>
          <w:rStyle w:val="a6"/>
          <w:color w:val="auto"/>
          <w:sz w:val="20"/>
          <w:szCs w:val="20"/>
        </w:rPr>
        <w:t>Стоимость образовательных услуг, сроки и порядок их оплаты</w:t>
      </w:r>
    </w:p>
    <w:p w:rsidR="00286F97" w:rsidRPr="00D65827" w:rsidRDefault="00286F97" w:rsidP="00DD70D9">
      <w:pPr>
        <w:widowControl w:val="0"/>
        <w:jc w:val="center"/>
        <w:rPr>
          <w:sz w:val="20"/>
          <w:szCs w:val="20"/>
        </w:rPr>
      </w:pPr>
    </w:p>
    <w:p w:rsidR="00DD70D9" w:rsidRPr="00434CF4" w:rsidRDefault="00DF139C" w:rsidP="00DD70D9">
      <w:pPr>
        <w:widowControl w:val="0"/>
        <w:numPr>
          <w:ilvl w:val="1"/>
          <w:numId w:val="32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П</w:t>
      </w:r>
      <w:r w:rsidR="00A5024C" w:rsidRPr="00434CF4">
        <w:rPr>
          <w:sz w:val="20"/>
          <w:szCs w:val="20"/>
        </w:rPr>
        <w:t xml:space="preserve">олная стоимость образовательных услуг на момент заключения договора по образовательной программе и форме обучения, </w:t>
      </w:r>
      <w:proofErr w:type="gramStart"/>
      <w:r w:rsidR="00A5024C" w:rsidRPr="00434CF4">
        <w:rPr>
          <w:sz w:val="20"/>
          <w:szCs w:val="20"/>
        </w:rPr>
        <w:t>указанными</w:t>
      </w:r>
      <w:proofErr w:type="gramEnd"/>
      <w:r w:rsidR="00A5024C" w:rsidRPr="00434CF4">
        <w:rPr>
          <w:sz w:val="20"/>
          <w:szCs w:val="20"/>
        </w:rPr>
        <w:t xml:space="preserve"> в п. 1.1, за весь период обучения Обучающегося составляет:</w:t>
      </w:r>
    </w:p>
    <w:p w:rsidR="001E6D7A" w:rsidRPr="00434CF4" w:rsidRDefault="00DD70D9" w:rsidP="00DD70D9">
      <w:pPr>
        <w:widowControl w:val="0"/>
        <w:jc w:val="both"/>
        <w:rPr>
          <w:sz w:val="20"/>
          <w:szCs w:val="20"/>
        </w:rPr>
      </w:pPr>
      <w:r w:rsidRPr="00434CF4">
        <w:rPr>
          <w:b/>
          <w:sz w:val="20"/>
          <w:szCs w:val="20"/>
          <w:u w:val="single"/>
        </w:rPr>
        <w:t>[Стоимость программы прописью и числом]</w:t>
      </w:r>
      <w:r w:rsidR="001E6D7A" w:rsidRPr="00434CF4">
        <w:rPr>
          <w:sz w:val="20"/>
          <w:szCs w:val="20"/>
        </w:rPr>
        <w:t xml:space="preserve"> </w:t>
      </w:r>
      <w:r w:rsidR="00D65827">
        <w:rPr>
          <w:sz w:val="20"/>
          <w:szCs w:val="20"/>
        </w:rPr>
        <w:t xml:space="preserve">рублей </w:t>
      </w:r>
      <w:r w:rsidR="001E6D7A" w:rsidRPr="00434CF4">
        <w:rPr>
          <w:sz w:val="20"/>
          <w:szCs w:val="20"/>
        </w:rPr>
        <w:t>(НДС не облагается).</w:t>
      </w:r>
    </w:p>
    <w:p w:rsidR="00A5077E" w:rsidRPr="00434CF4" w:rsidRDefault="00617DAF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Стоимость обучения устанавливается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>на основании сметы расходов</w:t>
      </w:r>
      <w:r w:rsidR="00A5077E" w:rsidRPr="00434CF4">
        <w:rPr>
          <w:sz w:val="20"/>
          <w:szCs w:val="20"/>
        </w:rPr>
        <w:t>,</w:t>
      </w:r>
      <w:r w:rsidRPr="00434CF4">
        <w:rPr>
          <w:sz w:val="20"/>
          <w:szCs w:val="20"/>
        </w:rPr>
        <w:t xml:space="preserve"> утверждаемой ректором ЧГУ. Смета расходов содержит фактические затраты на предоставление обр</w:t>
      </w:r>
      <w:r w:rsidR="001E6D7A" w:rsidRPr="00434CF4">
        <w:rPr>
          <w:sz w:val="20"/>
          <w:szCs w:val="20"/>
        </w:rPr>
        <w:t>азовательных услуг, в том числе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 xml:space="preserve">затраты на заключение договора, оформление и обработку документации. </w:t>
      </w:r>
    </w:p>
    <w:p w:rsidR="001E6D7A" w:rsidRPr="00434CF4" w:rsidRDefault="001E6D7A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Оплата производится по семестрам.</w:t>
      </w:r>
    </w:p>
    <w:p w:rsidR="0099501F" w:rsidRPr="00434CF4" w:rsidRDefault="00BF5252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Стоимость </w:t>
      </w:r>
      <w:proofErr w:type="gramStart"/>
      <w:r w:rsidRPr="00434CF4">
        <w:rPr>
          <w:sz w:val="20"/>
          <w:szCs w:val="20"/>
        </w:rPr>
        <w:t xml:space="preserve">обучения </w:t>
      </w:r>
      <w:r w:rsidR="000B61B3" w:rsidRPr="00434CF4">
        <w:rPr>
          <w:sz w:val="20"/>
          <w:szCs w:val="20"/>
        </w:rPr>
        <w:t>по семестрам</w:t>
      </w:r>
      <w:proofErr w:type="gramEnd"/>
      <w:r w:rsidRPr="00434CF4">
        <w:rPr>
          <w:sz w:val="20"/>
          <w:szCs w:val="20"/>
        </w:rPr>
        <w:t xml:space="preserve"> утверждается приказом ректора.</w:t>
      </w:r>
      <w:r w:rsidR="00463565" w:rsidRPr="00434CF4">
        <w:rPr>
          <w:sz w:val="20"/>
          <w:szCs w:val="20"/>
        </w:rPr>
        <w:t xml:space="preserve"> </w:t>
      </w:r>
    </w:p>
    <w:p w:rsidR="00DB762B" w:rsidRPr="00434CF4" w:rsidRDefault="00BF5252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Приказ ректора об установлении стоимости оплаты за семестр размещается на официальном сайте Университета и на информационных стендах в дирекциях институтов (деканатах факультетов). </w:t>
      </w:r>
    </w:p>
    <w:p w:rsidR="0086347A" w:rsidRPr="00434CF4" w:rsidRDefault="00616195" w:rsidP="00DD70D9">
      <w:pPr>
        <w:widowControl w:val="0"/>
        <w:numPr>
          <w:ilvl w:val="1"/>
          <w:numId w:val="32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Стоимость обучения после заключения настоящего договора может быть увеличена с учетом уровня инфляции, предусмотренного основными характеристиками федерального бюджета на очередной финансовый год и плановый период. </w:t>
      </w:r>
    </w:p>
    <w:p w:rsidR="0086347A" w:rsidRPr="00434CF4" w:rsidRDefault="00616195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Изменение стоимости обучения утверждается</w:t>
      </w:r>
      <w:r w:rsidR="00463565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 xml:space="preserve">приказом ректора. </w:t>
      </w:r>
    </w:p>
    <w:p w:rsidR="0086347A" w:rsidRPr="00434CF4" w:rsidRDefault="00616195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Приказ ректора об изменении стоимости оплаты за семестр размещается на </w:t>
      </w:r>
      <w:r w:rsidR="0086347A" w:rsidRPr="00434CF4">
        <w:rPr>
          <w:sz w:val="20"/>
          <w:szCs w:val="20"/>
        </w:rPr>
        <w:t xml:space="preserve">официальном </w:t>
      </w:r>
      <w:r w:rsidRPr="00434CF4">
        <w:rPr>
          <w:sz w:val="20"/>
          <w:szCs w:val="20"/>
        </w:rPr>
        <w:t>сайте Университета и на информационных стендах в дирекциях</w:t>
      </w:r>
      <w:r w:rsidR="00463565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 xml:space="preserve">институтов (деканатах факультетов). </w:t>
      </w:r>
    </w:p>
    <w:p w:rsidR="00AF1FFE" w:rsidRPr="00434CF4" w:rsidRDefault="0099501F" w:rsidP="00DD70D9">
      <w:pPr>
        <w:widowControl w:val="0"/>
        <w:tabs>
          <w:tab w:val="num" w:pos="858"/>
        </w:tabs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В случа</w:t>
      </w:r>
      <w:r w:rsidR="00146DB3" w:rsidRPr="00434CF4">
        <w:rPr>
          <w:sz w:val="20"/>
          <w:szCs w:val="20"/>
        </w:rPr>
        <w:t>е</w:t>
      </w:r>
      <w:r w:rsidRPr="00434CF4">
        <w:rPr>
          <w:sz w:val="20"/>
          <w:szCs w:val="20"/>
        </w:rPr>
        <w:t xml:space="preserve"> </w:t>
      </w:r>
      <w:r w:rsidR="0086347A" w:rsidRPr="00434CF4">
        <w:rPr>
          <w:sz w:val="20"/>
          <w:szCs w:val="20"/>
        </w:rPr>
        <w:t>предоставления</w:t>
      </w:r>
      <w:r w:rsidRPr="00434CF4">
        <w:rPr>
          <w:sz w:val="20"/>
          <w:szCs w:val="20"/>
        </w:rPr>
        <w:t xml:space="preserve"> </w:t>
      </w:r>
      <w:r w:rsidR="00616195" w:rsidRPr="00434CF4">
        <w:rPr>
          <w:sz w:val="20"/>
          <w:szCs w:val="20"/>
        </w:rPr>
        <w:t>Обучающ</w:t>
      </w:r>
      <w:r w:rsidR="0086347A" w:rsidRPr="00434CF4">
        <w:rPr>
          <w:sz w:val="20"/>
          <w:szCs w:val="20"/>
        </w:rPr>
        <w:t>емуся</w:t>
      </w:r>
      <w:r w:rsidRPr="00434CF4">
        <w:rPr>
          <w:sz w:val="20"/>
          <w:szCs w:val="20"/>
        </w:rPr>
        <w:t xml:space="preserve"> академического отпуска</w:t>
      </w:r>
      <w:r w:rsidR="00616195" w:rsidRPr="00434CF4">
        <w:rPr>
          <w:sz w:val="20"/>
          <w:szCs w:val="20"/>
        </w:rPr>
        <w:t>, отпуска по беременности и родам, отпуска по уходу за ребенком до достижения им возраста трех лет</w:t>
      </w:r>
      <w:r w:rsidR="00463565" w:rsidRPr="00434CF4">
        <w:rPr>
          <w:sz w:val="20"/>
          <w:szCs w:val="20"/>
        </w:rPr>
        <w:t xml:space="preserve"> </w:t>
      </w:r>
      <w:r w:rsidR="00B0537A" w:rsidRPr="00434CF4">
        <w:rPr>
          <w:sz w:val="20"/>
          <w:szCs w:val="20"/>
        </w:rPr>
        <w:t>оказание услуг по настоящему договору приостанавливается на период предоставления Обучающемуся</w:t>
      </w:r>
      <w:r w:rsidR="00601C14" w:rsidRPr="00434CF4">
        <w:rPr>
          <w:sz w:val="20"/>
          <w:szCs w:val="20"/>
        </w:rPr>
        <w:t xml:space="preserve"> </w:t>
      </w:r>
      <w:r w:rsidR="00B0537A" w:rsidRPr="00434CF4">
        <w:rPr>
          <w:sz w:val="20"/>
          <w:szCs w:val="20"/>
        </w:rPr>
        <w:t xml:space="preserve">указанных отпусков. Стоимость обучения за последующие периоды устанавливается в размере установленной приказом ректора стоимости обучения на дату приказа о выходе из отпуска. </w:t>
      </w:r>
    </w:p>
    <w:p w:rsidR="00BF5252" w:rsidRPr="00434CF4" w:rsidRDefault="00BF5252" w:rsidP="00DD70D9">
      <w:pPr>
        <w:widowControl w:val="0"/>
        <w:numPr>
          <w:ilvl w:val="1"/>
          <w:numId w:val="32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Стоимость обучения после заключения настоящего договора может быть снижена в случаях, установленных Порядком снижения стоимости платных образовательных услуг обучающимся Ч</w:t>
      </w:r>
      <w:r w:rsidR="00E81AE4" w:rsidRPr="00434CF4">
        <w:rPr>
          <w:sz w:val="20"/>
          <w:szCs w:val="20"/>
        </w:rPr>
        <w:t xml:space="preserve">ГУ. </w:t>
      </w:r>
    </w:p>
    <w:p w:rsidR="00E81AE4" w:rsidRPr="00434CF4" w:rsidRDefault="00E81AE4" w:rsidP="00DD70D9">
      <w:pPr>
        <w:widowControl w:val="0"/>
        <w:tabs>
          <w:tab w:val="num" w:pos="858"/>
        </w:tabs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Снижение стоимости </w:t>
      </w:r>
      <w:proofErr w:type="gramStart"/>
      <w:r w:rsidR="002F4743" w:rsidRPr="00434CF4">
        <w:rPr>
          <w:sz w:val="20"/>
          <w:szCs w:val="20"/>
        </w:rPr>
        <w:t xml:space="preserve">обучения </w:t>
      </w:r>
      <w:r w:rsidRPr="00434CF4">
        <w:rPr>
          <w:sz w:val="20"/>
          <w:szCs w:val="20"/>
        </w:rPr>
        <w:t>по результатам</w:t>
      </w:r>
      <w:proofErr w:type="gramEnd"/>
      <w:r w:rsidRPr="00434CF4">
        <w:rPr>
          <w:sz w:val="20"/>
          <w:szCs w:val="20"/>
        </w:rPr>
        <w:t xml:space="preserve"> вступительных испытаний производится на основании направления для заключения договора </w:t>
      </w:r>
      <w:r w:rsidR="00DD70D9" w:rsidRPr="00434CF4">
        <w:rPr>
          <w:sz w:val="20"/>
          <w:szCs w:val="20"/>
        </w:rPr>
        <w:t>об</w:t>
      </w:r>
      <w:r w:rsidRPr="00434CF4">
        <w:rPr>
          <w:sz w:val="20"/>
          <w:szCs w:val="20"/>
        </w:rPr>
        <w:t xml:space="preserve"> оказани</w:t>
      </w:r>
      <w:r w:rsidR="00DD70D9" w:rsidRPr="00434CF4">
        <w:rPr>
          <w:sz w:val="20"/>
          <w:szCs w:val="20"/>
        </w:rPr>
        <w:t>и</w:t>
      </w:r>
      <w:r w:rsidRPr="00434CF4">
        <w:rPr>
          <w:sz w:val="20"/>
          <w:szCs w:val="20"/>
        </w:rPr>
        <w:t xml:space="preserve"> платных образовательных услуг. </w:t>
      </w:r>
    </w:p>
    <w:p w:rsidR="00331793" w:rsidRPr="00434CF4" w:rsidRDefault="00E81AE4" w:rsidP="00DD70D9">
      <w:pPr>
        <w:widowControl w:val="0"/>
        <w:tabs>
          <w:tab w:val="num" w:pos="858"/>
        </w:tabs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Снижение стоимости </w:t>
      </w:r>
      <w:proofErr w:type="gramStart"/>
      <w:r w:rsidR="002F4743" w:rsidRPr="00434CF4">
        <w:rPr>
          <w:sz w:val="20"/>
          <w:szCs w:val="20"/>
        </w:rPr>
        <w:t xml:space="preserve">обучения </w:t>
      </w:r>
      <w:r w:rsidRPr="00434CF4">
        <w:rPr>
          <w:sz w:val="20"/>
          <w:szCs w:val="20"/>
        </w:rPr>
        <w:t>по результатам</w:t>
      </w:r>
      <w:proofErr w:type="gramEnd"/>
      <w:r w:rsidRPr="00434CF4">
        <w:rPr>
          <w:sz w:val="20"/>
          <w:szCs w:val="20"/>
        </w:rPr>
        <w:t xml:space="preserve"> промежуточной аттестации производится</w:t>
      </w:r>
      <w:r w:rsidR="00601C14" w:rsidRPr="00434CF4">
        <w:rPr>
          <w:sz w:val="20"/>
          <w:szCs w:val="20"/>
        </w:rPr>
        <w:t xml:space="preserve"> </w:t>
      </w:r>
      <w:r w:rsidRPr="00434CF4">
        <w:rPr>
          <w:sz w:val="20"/>
          <w:szCs w:val="20"/>
        </w:rPr>
        <w:t xml:space="preserve">на основании личного заявления </w:t>
      </w:r>
      <w:r w:rsidR="002F4743" w:rsidRPr="00434CF4">
        <w:rPr>
          <w:sz w:val="20"/>
          <w:szCs w:val="20"/>
        </w:rPr>
        <w:t>О</w:t>
      </w:r>
      <w:r w:rsidRPr="00434CF4">
        <w:rPr>
          <w:sz w:val="20"/>
          <w:szCs w:val="20"/>
        </w:rPr>
        <w:t>бучающегося</w:t>
      </w:r>
      <w:r w:rsidR="005D5F0A" w:rsidRPr="00434CF4">
        <w:rPr>
          <w:sz w:val="20"/>
          <w:szCs w:val="20"/>
        </w:rPr>
        <w:t>,</w:t>
      </w:r>
      <w:r w:rsidRPr="00434CF4">
        <w:rPr>
          <w:sz w:val="20"/>
          <w:szCs w:val="20"/>
        </w:rPr>
        <w:t xml:space="preserve"> и оформляется приказом ректора.</w:t>
      </w:r>
    </w:p>
    <w:p w:rsidR="004C24E8" w:rsidRPr="00434CF4" w:rsidRDefault="004C24E8" w:rsidP="00DD70D9">
      <w:pPr>
        <w:widowControl w:val="0"/>
        <w:numPr>
          <w:ilvl w:val="1"/>
          <w:numId w:val="32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Оп</w:t>
      </w:r>
      <w:r w:rsidR="00D750F0" w:rsidRPr="00434CF4">
        <w:rPr>
          <w:sz w:val="20"/>
          <w:szCs w:val="20"/>
        </w:rPr>
        <w:t xml:space="preserve">лата </w:t>
      </w:r>
      <w:r w:rsidRPr="00434CF4">
        <w:rPr>
          <w:sz w:val="20"/>
          <w:szCs w:val="20"/>
        </w:rPr>
        <w:t xml:space="preserve">стоимости обучения </w:t>
      </w:r>
      <w:r w:rsidR="00D750F0" w:rsidRPr="00434CF4">
        <w:rPr>
          <w:sz w:val="20"/>
          <w:szCs w:val="20"/>
        </w:rPr>
        <w:t>вносится</w:t>
      </w:r>
      <w:r w:rsidR="00463565" w:rsidRPr="00434CF4">
        <w:rPr>
          <w:sz w:val="20"/>
          <w:szCs w:val="20"/>
        </w:rPr>
        <w:t xml:space="preserve"> </w:t>
      </w:r>
      <w:r w:rsidR="00D750F0" w:rsidRPr="00434CF4">
        <w:rPr>
          <w:sz w:val="20"/>
          <w:szCs w:val="20"/>
        </w:rPr>
        <w:t>по семестрам в следующие сроки:</w:t>
      </w:r>
    </w:p>
    <w:p w:rsidR="004C24E8" w:rsidRPr="00434CF4" w:rsidRDefault="004C24E8" w:rsidP="00DD70D9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0"/>
          <w:szCs w:val="20"/>
        </w:rPr>
      </w:pPr>
      <w:r w:rsidRPr="00434CF4">
        <w:rPr>
          <w:b/>
          <w:bCs/>
          <w:sz w:val="20"/>
          <w:szCs w:val="20"/>
        </w:rPr>
        <w:t>за осенний семестр:</w:t>
      </w:r>
    </w:p>
    <w:p w:rsidR="004C24E8" w:rsidRPr="00434CF4" w:rsidRDefault="008C7903" w:rsidP="00DD70D9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lastRenderedPageBreak/>
        <w:t>-</w:t>
      </w:r>
      <w:r w:rsidR="002F4743" w:rsidRPr="00434CF4">
        <w:rPr>
          <w:b/>
          <w:sz w:val="20"/>
          <w:szCs w:val="20"/>
        </w:rPr>
        <w:tab/>
      </w:r>
      <w:r w:rsidR="004C24E8" w:rsidRPr="00434CF4">
        <w:rPr>
          <w:sz w:val="20"/>
          <w:szCs w:val="20"/>
        </w:rPr>
        <w:t>лица, зачисленные на 1 курс</w:t>
      </w:r>
      <w:r w:rsidR="00022185" w:rsidRPr="00434CF4">
        <w:rPr>
          <w:sz w:val="20"/>
          <w:szCs w:val="20"/>
        </w:rPr>
        <w:t>,</w:t>
      </w:r>
      <w:r w:rsidR="004C24E8" w:rsidRPr="00434CF4">
        <w:rPr>
          <w:sz w:val="20"/>
          <w:szCs w:val="20"/>
        </w:rPr>
        <w:t xml:space="preserve"> </w:t>
      </w:r>
      <w:r w:rsidR="00022185" w:rsidRPr="00434CF4">
        <w:rPr>
          <w:sz w:val="20"/>
          <w:szCs w:val="20"/>
        </w:rPr>
        <w:t>–</w:t>
      </w:r>
      <w:r w:rsidR="004C24E8" w:rsidRPr="00434CF4">
        <w:rPr>
          <w:sz w:val="20"/>
          <w:szCs w:val="20"/>
        </w:rPr>
        <w:t xml:space="preserve"> в</w:t>
      </w:r>
      <w:r w:rsidR="00022185" w:rsidRPr="00434CF4">
        <w:rPr>
          <w:sz w:val="20"/>
          <w:szCs w:val="20"/>
        </w:rPr>
        <w:t xml:space="preserve"> </w:t>
      </w:r>
      <w:r w:rsidR="004C24E8" w:rsidRPr="00434CF4">
        <w:rPr>
          <w:sz w:val="20"/>
          <w:szCs w:val="20"/>
        </w:rPr>
        <w:t xml:space="preserve">течение 7 (семи) календарных дней </w:t>
      </w:r>
      <w:proofErr w:type="gramStart"/>
      <w:r w:rsidR="004C24E8" w:rsidRPr="00434CF4">
        <w:rPr>
          <w:sz w:val="20"/>
          <w:szCs w:val="20"/>
        </w:rPr>
        <w:t>с даты заключения</w:t>
      </w:r>
      <w:proofErr w:type="gramEnd"/>
      <w:r w:rsidR="004C24E8" w:rsidRPr="00434CF4">
        <w:rPr>
          <w:sz w:val="20"/>
          <w:szCs w:val="20"/>
        </w:rPr>
        <w:t xml:space="preserve"> договора с обязательным сообщением реквизитов платежных документов в</w:t>
      </w:r>
      <w:r w:rsidR="00463565" w:rsidRPr="00434CF4">
        <w:rPr>
          <w:sz w:val="20"/>
          <w:szCs w:val="20"/>
        </w:rPr>
        <w:t xml:space="preserve"> </w:t>
      </w:r>
      <w:r w:rsidR="004C24E8" w:rsidRPr="00434CF4">
        <w:rPr>
          <w:sz w:val="20"/>
          <w:szCs w:val="20"/>
        </w:rPr>
        <w:t>приемную комиссию (заместителю ответственного секретаря соответствующего института / факультета). Приказ о зачислении издается при условии оплаты обучения за 1 семестр;</w:t>
      </w:r>
    </w:p>
    <w:p w:rsidR="004C24E8" w:rsidRPr="00434CF4" w:rsidRDefault="008C7903" w:rsidP="00DD70D9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proofErr w:type="gramStart"/>
      <w:r w:rsidR="004C24E8" w:rsidRPr="00434CF4">
        <w:rPr>
          <w:sz w:val="20"/>
          <w:szCs w:val="20"/>
        </w:rPr>
        <w:t>обучающиеся</w:t>
      </w:r>
      <w:proofErr w:type="gramEnd"/>
      <w:r w:rsidR="00022185" w:rsidRPr="00434CF4">
        <w:rPr>
          <w:sz w:val="20"/>
          <w:szCs w:val="20"/>
        </w:rPr>
        <w:t xml:space="preserve"> 2-го и последующих курсов – до </w:t>
      </w:r>
      <w:r w:rsidR="004C24E8" w:rsidRPr="00434CF4">
        <w:rPr>
          <w:sz w:val="20"/>
          <w:szCs w:val="20"/>
        </w:rPr>
        <w:t xml:space="preserve">1 </w:t>
      </w:r>
      <w:r w:rsidR="00A36942">
        <w:rPr>
          <w:sz w:val="20"/>
          <w:szCs w:val="20"/>
        </w:rPr>
        <w:t>октября</w:t>
      </w:r>
      <w:r w:rsidR="004C24E8" w:rsidRPr="00434CF4">
        <w:rPr>
          <w:sz w:val="20"/>
          <w:szCs w:val="20"/>
        </w:rPr>
        <w:t xml:space="preserve"> текущего учебного года;</w:t>
      </w:r>
    </w:p>
    <w:p w:rsidR="004C24E8" w:rsidRPr="00434CF4" w:rsidRDefault="004C24E8" w:rsidP="00DD70D9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sz w:val="20"/>
          <w:szCs w:val="20"/>
        </w:rPr>
      </w:pPr>
      <w:r w:rsidRPr="00434CF4">
        <w:rPr>
          <w:b/>
          <w:bCs/>
          <w:sz w:val="20"/>
          <w:szCs w:val="20"/>
        </w:rPr>
        <w:t>за весенний семестр</w:t>
      </w:r>
      <w:r w:rsidR="00022185" w:rsidRPr="00434CF4">
        <w:rPr>
          <w:sz w:val="20"/>
          <w:szCs w:val="20"/>
        </w:rPr>
        <w:t xml:space="preserve"> – до </w:t>
      </w:r>
      <w:r w:rsidRPr="00434CF4">
        <w:rPr>
          <w:sz w:val="20"/>
          <w:szCs w:val="20"/>
        </w:rPr>
        <w:t xml:space="preserve">1 </w:t>
      </w:r>
      <w:r w:rsidR="00A36942">
        <w:rPr>
          <w:sz w:val="20"/>
          <w:szCs w:val="20"/>
        </w:rPr>
        <w:t>апреля</w:t>
      </w:r>
      <w:r w:rsidRPr="00434CF4">
        <w:rPr>
          <w:sz w:val="20"/>
          <w:szCs w:val="20"/>
        </w:rPr>
        <w:t xml:space="preserve"> текущего учебного года.</w:t>
      </w:r>
    </w:p>
    <w:p w:rsidR="00331793" w:rsidRPr="00434CF4" w:rsidRDefault="004C24E8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В исключительных случаях допускается рассрочка оплаты за обучение. При этом размер первого платежа составляет не менее 50% стоимости обучения за семестр, за который производится оплата. Решение о рассрочке оплаты за обучение и графике погашения задолженности принимает ректор (по представлению директора института / декана факультета на основании заявления Обучающегося). Полностью оплата стоимости обучения за семестр должна быть произведена: в осенний семестр </w:t>
      </w:r>
      <w:r w:rsidR="00022185" w:rsidRPr="00434CF4">
        <w:rPr>
          <w:sz w:val="20"/>
          <w:szCs w:val="20"/>
        </w:rPr>
        <w:t>–</w:t>
      </w:r>
      <w:r w:rsidRPr="00434CF4">
        <w:rPr>
          <w:sz w:val="20"/>
          <w:szCs w:val="20"/>
        </w:rPr>
        <w:t xml:space="preserve"> до</w:t>
      </w:r>
      <w:r w:rsidR="00022185" w:rsidRPr="00434CF4">
        <w:rPr>
          <w:sz w:val="20"/>
          <w:szCs w:val="20"/>
        </w:rPr>
        <w:t xml:space="preserve"> </w:t>
      </w:r>
      <w:r w:rsidR="00A36942">
        <w:rPr>
          <w:sz w:val="20"/>
          <w:szCs w:val="20"/>
        </w:rPr>
        <w:t>30</w:t>
      </w:r>
      <w:r w:rsidRPr="00434CF4">
        <w:rPr>
          <w:sz w:val="20"/>
          <w:szCs w:val="20"/>
        </w:rPr>
        <w:t xml:space="preserve"> </w:t>
      </w:r>
      <w:r w:rsidR="00A36942">
        <w:rPr>
          <w:sz w:val="20"/>
          <w:szCs w:val="20"/>
        </w:rPr>
        <w:t>ноября</w:t>
      </w:r>
      <w:r w:rsidRPr="00434CF4">
        <w:rPr>
          <w:sz w:val="20"/>
          <w:szCs w:val="20"/>
        </w:rPr>
        <w:t xml:space="preserve"> текущего учебного года, в весенний семестр </w:t>
      </w:r>
      <w:r w:rsidR="00022185" w:rsidRPr="00434CF4">
        <w:rPr>
          <w:sz w:val="20"/>
          <w:szCs w:val="20"/>
        </w:rPr>
        <w:t>–</w:t>
      </w:r>
      <w:r w:rsidRPr="00434CF4">
        <w:rPr>
          <w:sz w:val="20"/>
          <w:szCs w:val="20"/>
        </w:rPr>
        <w:t xml:space="preserve"> до</w:t>
      </w:r>
      <w:r w:rsidR="00022185" w:rsidRPr="00434CF4">
        <w:rPr>
          <w:sz w:val="20"/>
          <w:szCs w:val="20"/>
        </w:rPr>
        <w:t xml:space="preserve"> </w:t>
      </w:r>
      <w:r w:rsidR="00A36942">
        <w:rPr>
          <w:sz w:val="20"/>
          <w:szCs w:val="20"/>
        </w:rPr>
        <w:t xml:space="preserve">31 мая </w:t>
      </w:r>
      <w:r w:rsidRPr="00434CF4">
        <w:rPr>
          <w:sz w:val="20"/>
          <w:szCs w:val="20"/>
        </w:rPr>
        <w:t>текущего учебного года.</w:t>
      </w:r>
    </w:p>
    <w:p w:rsidR="00AB44C2" w:rsidRPr="00434CF4" w:rsidRDefault="002F474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3.5.</w:t>
      </w:r>
      <w:r w:rsidRPr="00434CF4">
        <w:rPr>
          <w:sz w:val="20"/>
          <w:szCs w:val="20"/>
        </w:rPr>
        <w:tab/>
      </w:r>
      <w:r w:rsidR="00A85CDC" w:rsidRPr="00434CF4">
        <w:rPr>
          <w:sz w:val="20"/>
          <w:szCs w:val="20"/>
        </w:rPr>
        <w:t xml:space="preserve">В случае отчисления </w:t>
      </w:r>
      <w:r w:rsidR="004C24E8" w:rsidRPr="00434CF4">
        <w:rPr>
          <w:sz w:val="20"/>
          <w:szCs w:val="20"/>
        </w:rPr>
        <w:t>Обучающегося</w:t>
      </w:r>
      <w:r w:rsidR="00A85CDC" w:rsidRPr="00434CF4">
        <w:rPr>
          <w:sz w:val="20"/>
          <w:szCs w:val="20"/>
        </w:rPr>
        <w:t xml:space="preserve"> из Университета, </w:t>
      </w:r>
      <w:r w:rsidR="004C24E8" w:rsidRPr="00434CF4">
        <w:rPr>
          <w:sz w:val="20"/>
          <w:szCs w:val="20"/>
        </w:rPr>
        <w:t>Обучающийся</w:t>
      </w:r>
      <w:r w:rsidR="00A85CDC" w:rsidRPr="00434CF4">
        <w:rPr>
          <w:sz w:val="20"/>
          <w:szCs w:val="20"/>
        </w:rPr>
        <w:t xml:space="preserve"> обязан оплатить фактически понесенные расходы Университета на обучение </w:t>
      </w:r>
      <w:r w:rsidR="004C24E8" w:rsidRPr="00434CF4">
        <w:rPr>
          <w:sz w:val="20"/>
          <w:szCs w:val="20"/>
        </w:rPr>
        <w:t>Обучающегося</w:t>
      </w:r>
      <w:r w:rsidR="00A85CDC" w:rsidRPr="00434CF4">
        <w:rPr>
          <w:sz w:val="20"/>
          <w:szCs w:val="20"/>
        </w:rPr>
        <w:t xml:space="preserve">. Расчет фактически понесенных расходов исчисляется в соответствии со Сметой фактически понесенных расходов, связанных с исполнением обязательств по договору на оказание образовательных услуг с момента издания приказа о зачислении до издания приказа об отчислении. </w:t>
      </w:r>
      <w:r w:rsidR="004C24E8" w:rsidRPr="00434CF4">
        <w:rPr>
          <w:sz w:val="20"/>
          <w:szCs w:val="20"/>
        </w:rPr>
        <w:t>Н</w:t>
      </w:r>
      <w:r w:rsidR="00A85CDC" w:rsidRPr="00434CF4">
        <w:rPr>
          <w:sz w:val="20"/>
          <w:szCs w:val="20"/>
        </w:rPr>
        <w:t xml:space="preserve">езависимо от </w:t>
      </w:r>
      <w:r w:rsidR="004C24E8" w:rsidRPr="00434CF4">
        <w:rPr>
          <w:sz w:val="20"/>
          <w:szCs w:val="20"/>
        </w:rPr>
        <w:t>даты</w:t>
      </w:r>
      <w:r w:rsidR="00A85CDC" w:rsidRPr="00434CF4">
        <w:rPr>
          <w:sz w:val="20"/>
          <w:szCs w:val="20"/>
        </w:rPr>
        <w:t xml:space="preserve"> отчисления </w:t>
      </w:r>
      <w:r w:rsidR="000B78BD" w:rsidRPr="00434CF4">
        <w:rPr>
          <w:sz w:val="20"/>
          <w:szCs w:val="20"/>
        </w:rPr>
        <w:t xml:space="preserve">с Обучающегося </w:t>
      </w:r>
      <w:r w:rsidR="00A85CDC" w:rsidRPr="00434CF4">
        <w:rPr>
          <w:sz w:val="20"/>
          <w:szCs w:val="20"/>
        </w:rPr>
        <w:t>удерживаются расходы Университета, связанные с организацией образовательного процесса</w:t>
      </w:r>
      <w:r w:rsidR="00146DB3" w:rsidRPr="00434CF4">
        <w:rPr>
          <w:sz w:val="20"/>
          <w:szCs w:val="20"/>
        </w:rPr>
        <w:t>,</w:t>
      </w:r>
      <w:r w:rsidR="00A85CDC" w:rsidRPr="00434CF4">
        <w:rPr>
          <w:sz w:val="20"/>
          <w:szCs w:val="20"/>
        </w:rPr>
        <w:t xml:space="preserve"> в размере</w:t>
      </w:r>
      <w:r w:rsidR="00463565" w:rsidRPr="00434CF4">
        <w:rPr>
          <w:sz w:val="20"/>
          <w:szCs w:val="20"/>
        </w:rPr>
        <w:t xml:space="preserve"> </w:t>
      </w:r>
      <w:r w:rsidR="00022185" w:rsidRPr="00434CF4">
        <w:rPr>
          <w:sz w:val="20"/>
          <w:szCs w:val="20"/>
        </w:rPr>
        <w:t>5</w:t>
      </w:r>
      <w:r w:rsidR="00A85CDC" w:rsidRPr="00434CF4">
        <w:rPr>
          <w:sz w:val="20"/>
          <w:szCs w:val="20"/>
        </w:rPr>
        <w:t xml:space="preserve">% от стоимости </w:t>
      </w:r>
      <w:r w:rsidR="00114510" w:rsidRPr="00434CF4">
        <w:rPr>
          <w:sz w:val="20"/>
          <w:szCs w:val="20"/>
        </w:rPr>
        <w:t>расходов на образовательный процесс</w:t>
      </w:r>
      <w:r w:rsidR="00A85CDC" w:rsidRPr="00434CF4">
        <w:rPr>
          <w:sz w:val="20"/>
          <w:szCs w:val="20"/>
        </w:rPr>
        <w:t xml:space="preserve">. </w:t>
      </w:r>
    </w:p>
    <w:p w:rsidR="003B687C" w:rsidRPr="00434CF4" w:rsidRDefault="002F4743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3.6.</w:t>
      </w:r>
      <w:r w:rsidRPr="00434CF4">
        <w:rPr>
          <w:sz w:val="20"/>
          <w:szCs w:val="20"/>
        </w:rPr>
        <w:tab/>
      </w:r>
      <w:r w:rsidR="00B74366" w:rsidRPr="00434CF4">
        <w:rPr>
          <w:sz w:val="20"/>
          <w:szCs w:val="20"/>
        </w:rPr>
        <w:t>В случае</w:t>
      </w:r>
      <w:proofErr w:type="gramStart"/>
      <w:r w:rsidR="00022185" w:rsidRPr="00434CF4">
        <w:rPr>
          <w:sz w:val="20"/>
          <w:szCs w:val="20"/>
        </w:rPr>
        <w:t>,</w:t>
      </w:r>
      <w:proofErr w:type="gramEnd"/>
      <w:r w:rsidR="00B74366" w:rsidRPr="00434CF4">
        <w:rPr>
          <w:sz w:val="20"/>
          <w:szCs w:val="20"/>
        </w:rPr>
        <w:t xml:space="preserve"> если </w:t>
      </w:r>
      <w:r w:rsidR="002056C5" w:rsidRPr="00434CF4">
        <w:rPr>
          <w:sz w:val="20"/>
          <w:szCs w:val="20"/>
        </w:rPr>
        <w:t>Обучающийся</w:t>
      </w:r>
      <w:r w:rsidR="00B74366" w:rsidRPr="00434CF4">
        <w:rPr>
          <w:sz w:val="20"/>
          <w:szCs w:val="20"/>
        </w:rPr>
        <w:t xml:space="preserve"> не посещает занятия без уважительной причины, то за выполнение учебной программы </w:t>
      </w:r>
      <w:r w:rsidR="002056C5" w:rsidRPr="00434CF4">
        <w:rPr>
          <w:sz w:val="20"/>
          <w:szCs w:val="20"/>
        </w:rPr>
        <w:t>Обучающийся</w:t>
      </w:r>
      <w:r w:rsidR="00B74366" w:rsidRPr="00434CF4">
        <w:rPr>
          <w:sz w:val="20"/>
          <w:szCs w:val="20"/>
        </w:rPr>
        <w:t xml:space="preserve"> несет самостоятельную ответственность, перерасчет стоимости образовательных услуг не производится.</w:t>
      </w:r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  <w:bookmarkStart w:id="19" w:name="sub_4"/>
    </w:p>
    <w:p w:rsidR="00C43AD2" w:rsidRPr="00434CF4" w:rsidRDefault="006D6CE8" w:rsidP="00352D34">
      <w:pPr>
        <w:widowControl w:val="0"/>
        <w:jc w:val="center"/>
        <w:outlineLvl w:val="0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4. </w:t>
      </w:r>
      <w:r w:rsidR="00C43AD2" w:rsidRPr="00434CF4">
        <w:rPr>
          <w:rStyle w:val="a6"/>
          <w:color w:val="auto"/>
          <w:sz w:val="20"/>
          <w:szCs w:val="20"/>
        </w:rPr>
        <w:t>П</w:t>
      </w:r>
      <w:r w:rsidR="003740E8" w:rsidRPr="00434CF4">
        <w:rPr>
          <w:rStyle w:val="a6"/>
          <w:color w:val="auto"/>
          <w:sz w:val="20"/>
          <w:szCs w:val="20"/>
        </w:rPr>
        <w:t>орядок изменения и</w:t>
      </w:r>
      <w:r w:rsidR="000B78BD" w:rsidRPr="00434CF4">
        <w:rPr>
          <w:rStyle w:val="a6"/>
          <w:color w:val="auto"/>
          <w:sz w:val="20"/>
          <w:szCs w:val="20"/>
        </w:rPr>
        <w:t xml:space="preserve"> </w:t>
      </w:r>
      <w:r w:rsidR="003740E8" w:rsidRPr="00434CF4">
        <w:rPr>
          <w:rStyle w:val="a6"/>
          <w:color w:val="auto"/>
          <w:sz w:val="20"/>
          <w:szCs w:val="20"/>
        </w:rPr>
        <w:t>расторжения</w:t>
      </w:r>
      <w:r w:rsidR="000B78BD" w:rsidRPr="00434CF4">
        <w:rPr>
          <w:rStyle w:val="a6"/>
          <w:color w:val="auto"/>
          <w:sz w:val="20"/>
          <w:szCs w:val="20"/>
        </w:rPr>
        <w:t xml:space="preserve"> договора</w:t>
      </w:r>
      <w:bookmarkEnd w:id="19"/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</w:p>
    <w:p w:rsidR="00A519AC" w:rsidRPr="00434CF4" w:rsidRDefault="002F4743" w:rsidP="002F4743">
      <w:pPr>
        <w:widowControl w:val="0"/>
        <w:ind w:firstLine="709"/>
        <w:jc w:val="both"/>
        <w:rPr>
          <w:sz w:val="20"/>
          <w:szCs w:val="20"/>
        </w:rPr>
      </w:pPr>
      <w:bookmarkStart w:id="20" w:name="sub_1041"/>
      <w:r w:rsidRPr="00434CF4">
        <w:rPr>
          <w:sz w:val="20"/>
          <w:szCs w:val="20"/>
        </w:rPr>
        <w:t>4.1.</w:t>
      </w:r>
      <w:r w:rsidRPr="00434CF4">
        <w:rPr>
          <w:sz w:val="20"/>
          <w:szCs w:val="20"/>
        </w:rPr>
        <w:tab/>
      </w:r>
      <w:r w:rsidR="00B73137" w:rsidRPr="00434CF4">
        <w:rPr>
          <w:sz w:val="20"/>
          <w:szCs w:val="20"/>
        </w:rPr>
        <w:t>Условия, на которых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заключен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настоящий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Договор,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могут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быть</w:t>
      </w:r>
      <w:bookmarkEnd w:id="20"/>
      <w:r w:rsidR="00B73137" w:rsidRPr="00434CF4">
        <w:rPr>
          <w:sz w:val="20"/>
          <w:szCs w:val="20"/>
        </w:rPr>
        <w:t xml:space="preserve"> изменены по соглашению Сторон или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соответствии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с</w:t>
      </w:r>
      <w:r w:rsidR="00601C14" w:rsidRPr="00434CF4">
        <w:rPr>
          <w:sz w:val="20"/>
          <w:szCs w:val="20"/>
        </w:rPr>
        <w:t xml:space="preserve"> </w:t>
      </w:r>
      <w:hyperlink r:id="rId13" w:history="1">
        <w:r w:rsidR="00B73137" w:rsidRPr="00434CF4">
          <w:rPr>
            <w:sz w:val="20"/>
            <w:szCs w:val="20"/>
          </w:rPr>
          <w:t>законодательством</w:t>
        </w:r>
      </w:hyperlink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Российской Федерации.</w:t>
      </w:r>
      <w:bookmarkStart w:id="21" w:name="sub_1042"/>
    </w:p>
    <w:p w:rsidR="00A519AC" w:rsidRPr="00434CF4" w:rsidRDefault="002F4743" w:rsidP="002F4743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4.2.</w:t>
      </w:r>
      <w:r w:rsidRPr="00434CF4">
        <w:rPr>
          <w:sz w:val="20"/>
          <w:szCs w:val="20"/>
        </w:rPr>
        <w:tab/>
      </w:r>
      <w:r w:rsidR="00B73137" w:rsidRPr="00434CF4">
        <w:rPr>
          <w:sz w:val="20"/>
          <w:szCs w:val="20"/>
        </w:rPr>
        <w:t xml:space="preserve">Настоящий </w:t>
      </w:r>
      <w:proofErr w:type="gramStart"/>
      <w:r w:rsidR="00B73137" w:rsidRPr="00434CF4">
        <w:rPr>
          <w:sz w:val="20"/>
          <w:szCs w:val="20"/>
        </w:rPr>
        <w:t>Договор</w:t>
      </w:r>
      <w:proofErr w:type="gramEnd"/>
      <w:r w:rsidR="00B73137" w:rsidRPr="00434CF4">
        <w:rPr>
          <w:sz w:val="20"/>
          <w:szCs w:val="20"/>
        </w:rPr>
        <w:t xml:space="preserve"> может быть расторгнут по соглашению Сторон.</w:t>
      </w:r>
      <w:bookmarkStart w:id="22" w:name="sub_1045"/>
      <w:bookmarkEnd w:id="21"/>
    </w:p>
    <w:p w:rsidR="004F2689" w:rsidRPr="00434CF4" w:rsidRDefault="002F4743" w:rsidP="002F4743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4.3.</w:t>
      </w:r>
      <w:r w:rsidRPr="00434CF4">
        <w:rPr>
          <w:sz w:val="20"/>
          <w:szCs w:val="20"/>
        </w:rPr>
        <w:tab/>
      </w:r>
      <w:r w:rsidR="004F2689" w:rsidRPr="00434CF4">
        <w:rPr>
          <w:sz w:val="20"/>
          <w:szCs w:val="20"/>
        </w:rPr>
        <w:t xml:space="preserve">Образовательные отношения могут быть прекращены досрочно и </w:t>
      </w:r>
      <w:proofErr w:type="gramStart"/>
      <w:r w:rsidR="004F2689" w:rsidRPr="00434CF4">
        <w:rPr>
          <w:sz w:val="20"/>
          <w:szCs w:val="20"/>
        </w:rPr>
        <w:t>договор</w:t>
      </w:r>
      <w:proofErr w:type="gramEnd"/>
      <w:r w:rsidR="004F2689" w:rsidRPr="00434CF4">
        <w:rPr>
          <w:sz w:val="20"/>
          <w:szCs w:val="20"/>
        </w:rPr>
        <w:t xml:space="preserve"> может быть расторгнут в одностороннем порядке в следующих случаях:</w:t>
      </w:r>
    </w:p>
    <w:p w:rsidR="004F2689" w:rsidRPr="00434CF4" w:rsidRDefault="004F2689" w:rsidP="00DD70D9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0"/>
          <w:szCs w:val="20"/>
        </w:rPr>
      </w:pPr>
      <w:r w:rsidRPr="00434CF4">
        <w:rPr>
          <w:b/>
          <w:bCs/>
          <w:sz w:val="20"/>
          <w:szCs w:val="20"/>
        </w:rPr>
        <w:t xml:space="preserve">по инициативе Обучающегося, </w:t>
      </w:r>
      <w:r w:rsidRPr="00434CF4">
        <w:rPr>
          <w:bCs/>
          <w:sz w:val="20"/>
          <w:szCs w:val="20"/>
        </w:rPr>
        <w:t>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4F2689" w:rsidRPr="00434CF4" w:rsidRDefault="004F2689" w:rsidP="00DD70D9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0"/>
          <w:szCs w:val="20"/>
        </w:rPr>
      </w:pPr>
      <w:r w:rsidRPr="00434CF4">
        <w:rPr>
          <w:b/>
          <w:bCs/>
          <w:sz w:val="20"/>
          <w:szCs w:val="20"/>
        </w:rPr>
        <w:t xml:space="preserve">по инициативе Университета в случаях: </w:t>
      </w:r>
    </w:p>
    <w:p w:rsidR="004F2689" w:rsidRPr="00434CF4" w:rsidRDefault="004F2689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r w:rsidRPr="00434CF4">
        <w:rPr>
          <w:sz w:val="20"/>
          <w:szCs w:val="20"/>
        </w:rPr>
        <w:t xml:space="preserve">применения к </w:t>
      </w:r>
      <w:proofErr w:type="gramStart"/>
      <w:r w:rsidRPr="00434CF4">
        <w:rPr>
          <w:sz w:val="20"/>
          <w:szCs w:val="20"/>
        </w:rPr>
        <w:t>обучающемуся</w:t>
      </w:r>
      <w:proofErr w:type="gramEnd"/>
      <w:r w:rsidRPr="00434CF4">
        <w:rPr>
          <w:sz w:val="20"/>
          <w:szCs w:val="20"/>
        </w:rPr>
        <w:t>, достигшему возраста 15 лет, отчисления как меры дисциплинарного взыскания;</w:t>
      </w:r>
    </w:p>
    <w:p w:rsidR="004F2689" w:rsidRPr="00434CF4" w:rsidRDefault="004F2689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r w:rsidR="00A519AC" w:rsidRPr="00434CF4">
        <w:rPr>
          <w:sz w:val="20"/>
          <w:szCs w:val="20"/>
        </w:rPr>
        <w:t xml:space="preserve">невыполнения </w:t>
      </w:r>
      <w:proofErr w:type="gramStart"/>
      <w:r w:rsidR="00A519AC" w:rsidRPr="00434CF4">
        <w:rPr>
          <w:sz w:val="20"/>
          <w:szCs w:val="20"/>
        </w:rPr>
        <w:t>обучающимся</w:t>
      </w:r>
      <w:proofErr w:type="gramEnd"/>
      <w:r w:rsidR="00A519AC" w:rsidRPr="00434CF4">
        <w:rPr>
          <w:sz w:val="20"/>
          <w:szCs w:val="20"/>
        </w:rPr>
        <w:t xml:space="preserve"> по </w:t>
      </w:r>
      <w:r w:rsidRPr="00434CF4">
        <w:rPr>
          <w:sz w:val="20"/>
          <w:szCs w:val="20"/>
        </w:rPr>
        <w:t>образовательной программе обязанностей по добросовестному освоению такой образовательной программы и выполнению учебного плана;</w:t>
      </w:r>
    </w:p>
    <w:p w:rsidR="004F2689" w:rsidRPr="00434CF4" w:rsidRDefault="004F2689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r w:rsidRPr="00434CF4">
        <w:rPr>
          <w:sz w:val="20"/>
          <w:szCs w:val="20"/>
        </w:rPr>
        <w:t>установления нарушения порядка приема в осуществляющую образовательную деятельность организацию, повлекшего по вине обучающегося его незаконное зачисление в эту образовательную организацию;</w:t>
      </w:r>
    </w:p>
    <w:p w:rsidR="004F2689" w:rsidRPr="00434CF4" w:rsidRDefault="004F2689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r w:rsidRPr="00434CF4">
        <w:rPr>
          <w:sz w:val="20"/>
          <w:szCs w:val="20"/>
        </w:rPr>
        <w:t>просрочки сроков оплаты стоимости обучения;</w:t>
      </w:r>
    </w:p>
    <w:p w:rsidR="004F2689" w:rsidRPr="00434CF4" w:rsidRDefault="004F2689" w:rsidP="00DD70D9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b/>
          <w:sz w:val="20"/>
          <w:szCs w:val="20"/>
        </w:rPr>
        <w:t>-</w:t>
      </w:r>
      <w:r w:rsidR="002F4743" w:rsidRPr="00434CF4">
        <w:rPr>
          <w:b/>
          <w:sz w:val="20"/>
          <w:szCs w:val="20"/>
        </w:rPr>
        <w:tab/>
      </w:r>
      <w:r w:rsidRPr="00434CF4">
        <w:rPr>
          <w:sz w:val="20"/>
          <w:szCs w:val="20"/>
        </w:rPr>
        <w:t>невозможности надлежащего исполнения обязательств по оказанию платных образовательных услуг вследствие действий (бездействия) обучающегося</w:t>
      </w:r>
      <w:r w:rsidR="00407178" w:rsidRPr="00434CF4">
        <w:rPr>
          <w:sz w:val="20"/>
          <w:szCs w:val="20"/>
        </w:rPr>
        <w:t>;</w:t>
      </w:r>
    </w:p>
    <w:p w:rsidR="00A519AC" w:rsidRPr="00434CF4" w:rsidRDefault="004F2689" w:rsidP="00DD70D9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0"/>
          <w:szCs w:val="20"/>
        </w:rPr>
      </w:pPr>
      <w:r w:rsidRPr="00434CF4">
        <w:rPr>
          <w:b/>
          <w:bCs/>
          <w:sz w:val="20"/>
          <w:szCs w:val="20"/>
        </w:rPr>
        <w:t xml:space="preserve">по обстоятельствам, не зависящим от воли Обучающегося или Университета, </w:t>
      </w:r>
      <w:r w:rsidRPr="00434CF4">
        <w:rPr>
          <w:bCs/>
          <w:sz w:val="20"/>
          <w:szCs w:val="20"/>
        </w:rPr>
        <w:t>в том числе в случае ликвидации организации, осуществляющей образовательную деятельность</w:t>
      </w:r>
      <w:r w:rsidR="00407178" w:rsidRPr="00434CF4">
        <w:rPr>
          <w:bCs/>
          <w:sz w:val="20"/>
          <w:szCs w:val="20"/>
        </w:rPr>
        <w:t>.</w:t>
      </w:r>
    </w:p>
    <w:p w:rsidR="00A519AC" w:rsidRPr="00434CF4" w:rsidRDefault="002F4743" w:rsidP="002F474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434CF4">
        <w:rPr>
          <w:sz w:val="20"/>
          <w:szCs w:val="20"/>
        </w:rPr>
        <w:t>4.4.</w:t>
      </w:r>
      <w:r w:rsidRPr="00434CF4">
        <w:rPr>
          <w:sz w:val="20"/>
          <w:szCs w:val="20"/>
        </w:rPr>
        <w:tab/>
      </w:r>
      <w:r w:rsidR="004F2689" w:rsidRPr="00434CF4">
        <w:rPr>
          <w:sz w:val="20"/>
          <w:szCs w:val="20"/>
        </w:rPr>
        <w:t>Университет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вправе отказаться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от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исполнения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обязательств по</w:t>
      </w:r>
      <w:bookmarkEnd w:id="22"/>
      <w:r w:rsidR="00A519AC" w:rsidRPr="00434CF4">
        <w:rPr>
          <w:sz w:val="20"/>
          <w:szCs w:val="20"/>
        </w:rPr>
        <w:t xml:space="preserve"> Договору при условии полного </w:t>
      </w:r>
      <w:r w:rsidR="00B73137" w:rsidRPr="00434CF4">
        <w:rPr>
          <w:sz w:val="20"/>
          <w:szCs w:val="20"/>
        </w:rPr>
        <w:t>возмещения Обучающемуся убытков.</w:t>
      </w:r>
      <w:bookmarkStart w:id="23" w:name="sub_1046"/>
    </w:p>
    <w:p w:rsidR="00A519AC" w:rsidRPr="00434CF4" w:rsidRDefault="002F4743" w:rsidP="002F474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434CF4">
        <w:rPr>
          <w:sz w:val="20"/>
          <w:szCs w:val="20"/>
        </w:rPr>
        <w:t>4.5.</w:t>
      </w:r>
      <w:r w:rsidRPr="00434CF4">
        <w:rPr>
          <w:sz w:val="20"/>
          <w:szCs w:val="20"/>
        </w:rPr>
        <w:tab/>
      </w:r>
      <w:proofErr w:type="gramStart"/>
      <w:r w:rsidR="00B73137" w:rsidRPr="00434CF4">
        <w:rPr>
          <w:sz w:val="20"/>
          <w:szCs w:val="20"/>
        </w:rPr>
        <w:t>Обучающийся</w:t>
      </w:r>
      <w:proofErr w:type="gramEnd"/>
      <w:r w:rsidR="00B73137" w:rsidRPr="00434CF4">
        <w:rPr>
          <w:sz w:val="20"/>
          <w:szCs w:val="20"/>
        </w:rPr>
        <w:t xml:space="preserve"> вправе отказаться от исполнения настоящего Договора</w:t>
      </w:r>
      <w:bookmarkEnd w:id="23"/>
      <w:r w:rsidR="00B73137" w:rsidRPr="00434CF4">
        <w:rPr>
          <w:sz w:val="20"/>
          <w:szCs w:val="20"/>
        </w:rPr>
        <w:t xml:space="preserve"> при условии оплаты</w:t>
      </w:r>
      <w:r w:rsidR="00601C14" w:rsidRPr="00434CF4">
        <w:rPr>
          <w:sz w:val="20"/>
          <w:szCs w:val="20"/>
        </w:rPr>
        <w:t xml:space="preserve"> </w:t>
      </w:r>
      <w:r w:rsidR="004F2689" w:rsidRPr="00434CF4">
        <w:rPr>
          <w:sz w:val="20"/>
          <w:szCs w:val="20"/>
        </w:rPr>
        <w:t>Университету</w:t>
      </w:r>
      <w:r w:rsidR="00601C14" w:rsidRPr="00434CF4">
        <w:rPr>
          <w:sz w:val="20"/>
          <w:szCs w:val="20"/>
        </w:rPr>
        <w:t xml:space="preserve"> </w:t>
      </w:r>
      <w:r w:rsidR="00B73137" w:rsidRPr="00434CF4">
        <w:rPr>
          <w:sz w:val="20"/>
          <w:szCs w:val="20"/>
        </w:rPr>
        <w:t>фактически понесенных им расходов.</w:t>
      </w:r>
    </w:p>
    <w:p w:rsidR="00A519AC" w:rsidRPr="00434CF4" w:rsidRDefault="002F4743" w:rsidP="002F474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434CF4">
        <w:rPr>
          <w:sz w:val="20"/>
          <w:szCs w:val="20"/>
        </w:rPr>
        <w:t>4.6.</w:t>
      </w:r>
      <w:r w:rsidRPr="00434CF4">
        <w:rPr>
          <w:sz w:val="20"/>
          <w:szCs w:val="20"/>
        </w:rPr>
        <w:tab/>
      </w:r>
      <w:r w:rsidR="004F2689" w:rsidRPr="00434CF4">
        <w:rPr>
          <w:sz w:val="20"/>
          <w:szCs w:val="20"/>
        </w:rPr>
        <w:t>Основанием для прекращения образовательных отношений является приказ ректора Университета об отчислении Обучающегося.</w:t>
      </w:r>
    </w:p>
    <w:p w:rsidR="004F2689" w:rsidRPr="00434CF4" w:rsidRDefault="002F4743" w:rsidP="002F474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434CF4">
        <w:rPr>
          <w:sz w:val="20"/>
          <w:szCs w:val="20"/>
        </w:rPr>
        <w:t>4.7.</w:t>
      </w:r>
      <w:r w:rsidRPr="00434CF4">
        <w:rPr>
          <w:sz w:val="20"/>
          <w:szCs w:val="20"/>
        </w:rPr>
        <w:tab/>
      </w:r>
      <w:r w:rsidR="004F2689" w:rsidRPr="00434CF4">
        <w:rPr>
          <w:sz w:val="20"/>
          <w:szCs w:val="20"/>
        </w:rPr>
        <w:t xml:space="preserve">При досрочном прекращении образовательных отношений Университет в трехдневный срок после издания приказа об отчислении Обучающегося выдает последнему справку об </w:t>
      </w:r>
      <w:proofErr w:type="gramStart"/>
      <w:r w:rsidR="004F2689" w:rsidRPr="00434CF4">
        <w:rPr>
          <w:sz w:val="20"/>
          <w:szCs w:val="20"/>
        </w:rPr>
        <w:t>обучении</w:t>
      </w:r>
      <w:proofErr w:type="gramEnd"/>
      <w:r w:rsidR="004F2689" w:rsidRPr="00434CF4">
        <w:rPr>
          <w:sz w:val="20"/>
          <w:szCs w:val="20"/>
        </w:rPr>
        <w:t xml:space="preserve"> / о периоде обучения установленного образца.</w:t>
      </w:r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  <w:bookmarkStart w:id="24" w:name="sub_5"/>
    </w:p>
    <w:p w:rsidR="00D82519" w:rsidRPr="00434CF4" w:rsidRDefault="006D6CE8" w:rsidP="00352D34">
      <w:pPr>
        <w:widowControl w:val="0"/>
        <w:jc w:val="center"/>
        <w:outlineLvl w:val="0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5. </w:t>
      </w:r>
      <w:r w:rsidR="00D82519" w:rsidRPr="00434CF4">
        <w:rPr>
          <w:rStyle w:val="a6"/>
          <w:color w:val="auto"/>
          <w:sz w:val="20"/>
          <w:szCs w:val="20"/>
        </w:rPr>
        <w:t>Ответственность сторон</w:t>
      </w:r>
      <w:bookmarkEnd w:id="24"/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</w:p>
    <w:p w:rsidR="005A15CC" w:rsidRDefault="002F4743" w:rsidP="002F4743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5.1.</w:t>
      </w:r>
      <w:r w:rsidRPr="00434CF4">
        <w:rPr>
          <w:sz w:val="20"/>
          <w:szCs w:val="20"/>
        </w:rPr>
        <w:tab/>
      </w:r>
      <w:r w:rsidR="000C1CE8" w:rsidRPr="00434CF4">
        <w:rPr>
          <w:sz w:val="20"/>
          <w:szCs w:val="20"/>
        </w:rPr>
        <w:t>За</w:t>
      </w:r>
      <w:r w:rsidR="00D82519" w:rsidRPr="00434CF4">
        <w:rPr>
          <w:sz w:val="20"/>
          <w:szCs w:val="20"/>
        </w:rPr>
        <w:t xml:space="preserve"> неисполнени</w:t>
      </w:r>
      <w:r w:rsidR="000C1CE8" w:rsidRPr="00434CF4">
        <w:rPr>
          <w:sz w:val="20"/>
          <w:szCs w:val="20"/>
        </w:rPr>
        <w:t>е</w:t>
      </w:r>
      <w:r w:rsidR="00D82519" w:rsidRPr="00434CF4">
        <w:rPr>
          <w:sz w:val="20"/>
          <w:szCs w:val="20"/>
        </w:rPr>
        <w:t xml:space="preserve"> или ненадлежаще</w:t>
      </w:r>
      <w:r w:rsidR="000C1CE8" w:rsidRPr="00434CF4">
        <w:rPr>
          <w:sz w:val="20"/>
          <w:szCs w:val="20"/>
        </w:rPr>
        <w:t>е</w:t>
      </w:r>
      <w:r w:rsidR="00D82519" w:rsidRPr="00434CF4">
        <w:rPr>
          <w:sz w:val="20"/>
          <w:szCs w:val="20"/>
        </w:rPr>
        <w:t xml:space="preserve"> исполнени</w:t>
      </w:r>
      <w:r w:rsidR="000C1CE8" w:rsidRPr="00434CF4">
        <w:rPr>
          <w:sz w:val="20"/>
          <w:szCs w:val="20"/>
        </w:rPr>
        <w:t>е</w:t>
      </w:r>
      <w:r w:rsidR="00D82519" w:rsidRPr="00434CF4">
        <w:rPr>
          <w:sz w:val="20"/>
          <w:szCs w:val="20"/>
        </w:rPr>
        <w:t xml:space="preserve"> своих обязательств по настоящему договору Стороны несут ответственность </w:t>
      </w:r>
      <w:r w:rsidR="000C1CE8" w:rsidRPr="00434CF4">
        <w:rPr>
          <w:sz w:val="20"/>
          <w:szCs w:val="20"/>
        </w:rPr>
        <w:t>предусмотренную</w:t>
      </w:r>
      <w:r w:rsidR="00D82519" w:rsidRPr="00434CF4">
        <w:rPr>
          <w:sz w:val="20"/>
          <w:szCs w:val="20"/>
        </w:rPr>
        <w:t xml:space="preserve"> </w:t>
      </w:r>
      <w:hyperlink r:id="rId14" w:history="1">
        <w:r w:rsidR="00D82519" w:rsidRPr="00434CF4">
          <w:rPr>
            <w:bCs/>
            <w:sz w:val="20"/>
            <w:szCs w:val="20"/>
          </w:rPr>
          <w:t>законодательством</w:t>
        </w:r>
      </w:hyperlink>
      <w:r w:rsidR="00D82519" w:rsidRPr="00434CF4">
        <w:rPr>
          <w:sz w:val="20"/>
          <w:szCs w:val="20"/>
        </w:rPr>
        <w:t xml:space="preserve"> Российской Федерации</w:t>
      </w:r>
      <w:r w:rsidR="000C1CE8" w:rsidRPr="00434CF4">
        <w:rPr>
          <w:sz w:val="20"/>
          <w:szCs w:val="20"/>
        </w:rPr>
        <w:t xml:space="preserve"> и настоящим договором</w:t>
      </w:r>
      <w:r w:rsidR="00D82519" w:rsidRPr="00434CF4">
        <w:rPr>
          <w:sz w:val="20"/>
          <w:szCs w:val="20"/>
        </w:rPr>
        <w:t>.</w:t>
      </w:r>
      <w:r w:rsidR="000A7D9B" w:rsidRPr="00434CF4">
        <w:rPr>
          <w:sz w:val="20"/>
          <w:szCs w:val="20"/>
        </w:rPr>
        <w:t xml:space="preserve"> </w:t>
      </w:r>
    </w:p>
    <w:p w:rsidR="00A36942" w:rsidRPr="00434CF4" w:rsidRDefault="00A36942" w:rsidP="002F4743">
      <w:pPr>
        <w:widowControl w:val="0"/>
        <w:ind w:firstLine="709"/>
        <w:jc w:val="both"/>
        <w:rPr>
          <w:sz w:val="20"/>
          <w:szCs w:val="20"/>
        </w:rPr>
      </w:pPr>
    </w:p>
    <w:p w:rsidR="008C7903" w:rsidRPr="00434CF4" w:rsidRDefault="008C7903" w:rsidP="00DD70D9">
      <w:pPr>
        <w:pStyle w:val="1"/>
        <w:spacing w:before="0" w:after="0"/>
        <w:rPr>
          <w:rFonts w:ascii="Times New Roman" w:hAnsi="Times New Roman"/>
          <w:color w:val="auto"/>
          <w:sz w:val="20"/>
          <w:szCs w:val="20"/>
        </w:rPr>
      </w:pPr>
    </w:p>
    <w:p w:rsidR="00ED10ED" w:rsidRPr="00434CF4" w:rsidRDefault="006D6CE8" w:rsidP="00352D34">
      <w:pPr>
        <w:widowControl w:val="0"/>
        <w:jc w:val="center"/>
        <w:outlineLvl w:val="0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6. </w:t>
      </w:r>
      <w:r w:rsidR="00ED10ED" w:rsidRPr="00434CF4">
        <w:rPr>
          <w:rStyle w:val="a6"/>
          <w:color w:val="auto"/>
          <w:sz w:val="20"/>
          <w:szCs w:val="20"/>
        </w:rPr>
        <w:t>Порядок разрешения споров</w:t>
      </w:r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</w:p>
    <w:p w:rsidR="00ED10ED" w:rsidRPr="00434CF4" w:rsidRDefault="002F4743" w:rsidP="002F4743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lastRenderedPageBreak/>
        <w:t>6.1.</w:t>
      </w:r>
      <w:r w:rsidRPr="00434CF4">
        <w:rPr>
          <w:sz w:val="20"/>
          <w:szCs w:val="20"/>
        </w:rPr>
        <w:tab/>
      </w:r>
      <w:r w:rsidR="00ED10ED" w:rsidRPr="00434CF4">
        <w:rPr>
          <w:sz w:val="20"/>
          <w:szCs w:val="20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0A7D9B" w:rsidRPr="00434CF4" w:rsidRDefault="002F4743" w:rsidP="002F4743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6.2.</w:t>
      </w:r>
      <w:r w:rsidRPr="00434CF4">
        <w:rPr>
          <w:sz w:val="20"/>
          <w:szCs w:val="20"/>
        </w:rPr>
        <w:tab/>
      </w:r>
      <w:r w:rsidR="00ED10ED" w:rsidRPr="00434CF4">
        <w:rPr>
          <w:sz w:val="20"/>
          <w:szCs w:val="20"/>
        </w:rPr>
        <w:t>В случае</w:t>
      </w:r>
      <w:proofErr w:type="gramStart"/>
      <w:r w:rsidR="00ED10ED" w:rsidRPr="00434CF4">
        <w:rPr>
          <w:sz w:val="20"/>
          <w:szCs w:val="20"/>
        </w:rPr>
        <w:t>,</w:t>
      </w:r>
      <w:proofErr w:type="gramEnd"/>
      <w:r w:rsidR="00ED10ED" w:rsidRPr="00434CF4">
        <w:rPr>
          <w:sz w:val="20"/>
          <w:szCs w:val="20"/>
        </w:rPr>
        <w:t xml:space="preserve"> если Стороны не придут к соглашению, споры разрешаются в судебном порядке в соответствии с действующим </w:t>
      </w:r>
      <w:hyperlink r:id="rId15" w:history="1">
        <w:r w:rsidR="00ED10ED" w:rsidRPr="00434CF4">
          <w:rPr>
            <w:bCs/>
            <w:sz w:val="20"/>
            <w:szCs w:val="20"/>
          </w:rPr>
          <w:t>законодательством</w:t>
        </w:r>
      </w:hyperlink>
      <w:r w:rsidR="00ED10ED" w:rsidRPr="00434CF4">
        <w:rPr>
          <w:sz w:val="20"/>
          <w:szCs w:val="20"/>
        </w:rPr>
        <w:t xml:space="preserve"> Российской Федерации</w:t>
      </w:r>
      <w:r w:rsidR="005F173B" w:rsidRPr="00434CF4">
        <w:rPr>
          <w:sz w:val="20"/>
          <w:szCs w:val="20"/>
        </w:rPr>
        <w:t xml:space="preserve"> по месту нахождения Университета</w:t>
      </w:r>
      <w:r w:rsidR="00ED10ED" w:rsidRPr="00434CF4">
        <w:rPr>
          <w:sz w:val="20"/>
          <w:szCs w:val="20"/>
        </w:rPr>
        <w:t>.</w:t>
      </w:r>
    </w:p>
    <w:p w:rsidR="000C1CE8" w:rsidRPr="00434CF4" w:rsidRDefault="000C1CE8" w:rsidP="00DD70D9">
      <w:pPr>
        <w:widowControl w:val="0"/>
        <w:jc w:val="center"/>
        <w:rPr>
          <w:sz w:val="20"/>
          <w:szCs w:val="20"/>
        </w:rPr>
      </w:pPr>
    </w:p>
    <w:p w:rsidR="00D82519" w:rsidRPr="00434CF4" w:rsidRDefault="006D6CE8" w:rsidP="00352D34">
      <w:pPr>
        <w:widowControl w:val="0"/>
        <w:jc w:val="center"/>
        <w:outlineLvl w:val="0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7. </w:t>
      </w:r>
      <w:r w:rsidR="000C1CE8" w:rsidRPr="00434CF4">
        <w:rPr>
          <w:rStyle w:val="a6"/>
          <w:color w:val="auto"/>
          <w:sz w:val="20"/>
          <w:szCs w:val="20"/>
        </w:rPr>
        <w:t>Срок действия договора</w:t>
      </w:r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</w:p>
    <w:p w:rsidR="00ED10ED" w:rsidRPr="00434CF4" w:rsidRDefault="00ED10ED" w:rsidP="00DD70D9">
      <w:pPr>
        <w:widowControl w:val="0"/>
        <w:numPr>
          <w:ilvl w:val="1"/>
          <w:numId w:val="29"/>
        </w:numPr>
        <w:ind w:left="0"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 xml:space="preserve">Настоящий договор вступает в силу с момента его подписания Сторонами и действует до полного исполнения </w:t>
      </w:r>
      <w:r w:rsidR="008C7903" w:rsidRPr="00434CF4">
        <w:rPr>
          <w:sz w:val="20"/>
          <w:szCs w:val="20"/>
        </w:rPr>
        <w:t xml:space="preserve">Сторонами </w:t>
      </w:r>
      <w:r w:rsidRPr="00434CF4">
        <w:rPr>
          <w:sz w:val="20"/>
          <w:szCs w:val="20"/>
        </w:rPr>
        <w:t>обязательств.</w:t>
      </w:r>
    </w:p>
    <w:p w:rsidR="000C1CE8" w:rsidRPr="00434CF4" w:rsidRDefault="000C1CE8" w:rsidP="00DD70D9">
      <w:pPr>
        <w:pStyle w:val="1"/>
        <w:spacing w:before="0" w:after="0"/>
        <w:rPr>
          <w:rFonts w:ascii="Times New Roman" w:hAnsi="Times New Roman"/>
          <w:color w:val="auto"/>
          <w:sz w:val="20"/>
          <w:szCs w:val="20"/>
        </w:rPr>
      </w:pPr>
    </w:p>
    <w:p w:rsidR="000C1CE8" w:rsidRPr="00434CF4" w:rsidRDefault="006D6CE8" w:rsidP="00352D34">
      <w:pPr>
        <w:widowControl w:val="0"/>
        <w:jc w:val="center"/>
        <w:outlineLvl w:val="0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8. </w:t>
      </w:r>
      <w:bookmarkStart w:id="25" w:name="sub_600"/>
      <w:r w:rsidR="000C1CE8" w:rsidRPr="00434CF4">
        <w:rPr>
          <w:rStyle w:val="a6"/>
          <w:color w:val="auto"/>
          <w:sz w:val="20"/>
          <w:szCs w:val="20"/>
        </w:rPr>
        <w:t>Заключительные положения</w:t>
      </w:r>
      <w:bookmarkEnd w:id="25"/>
    </w:p>
    <w:p w:rsidR="006D6CE8" w:rsidRPr="00434CF4" w:rsidRDefault="006D6CE8" w:rsidP="00DD70D9">
      <w:pPr>
        <w:widowControl w:val="0"/>
        <w:jc w:val="center"/>
        <w:rPr>
          <w:sz w:val="20"/>
          <w:szCs w:val="20"/>
        </w:rPr>
      </w:pPr>
    </w:p>
    <w:p w:rsidR="000C1CE8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8.1.</w:t>
      </w:r>
      <w:r w:rsidRPr="00434CF4">
        <w:rPr>
          <w:sz w:val="20"/>
          <w:szCs w:val="20"/>
        </w:rPr>
        <w:tab/>
      </w:r>
      <w:r w:rsidR="000C1CE8" w:rsidRPr="00434CF4">
        <w:rPr>
          <w:sz w:val="20"/>
          <w:szCs w:val="20"/>
        </w:rPr>
        <w:t>Сведения,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указанные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настоящем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договоре,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соответствуют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информации,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размещенной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на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официальном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сайте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Университета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сети «Интернет» на дату заключения настоящего договора.</w:t>
      </w:r>
    </w:p>
    <w:p w:rsidR="000C1CE8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bookmarkStart w:id="26" w:name="sub_1073"/>
      <w:r w:rsidRPr="00434CF4">
        <w:rPr>
          <w:sz w:val="20"/>
          <w:szCs w:val="20"/>
        </w:rPr>
        <w:t>8.2.</w:t>
      </w:r>
      <w:r w:rsidRPr="00434CF4">
        <w:rPr>
          <w:sz w:val="20"/>
          <w:szCs w:val="20"/>
        </w:rPr>
        <w:tab/>
      </w:r>
      <w:r w:rsidR="000C1CE8" w:rsidRPr="00434CF4">
        <w:rPr>
          <w:sz w:val="20"/>
          <w:szCs w:val="20"/>
        </w:rPr>
        <w:t>Под периодом предоставления образовательной услуги (периодом</w:t>
      </w:r>
      <w:bookmarkEnd w:id="26"/>
      <w:r w:rsidR="000C1CE8" w:rsidRPr="00434CF4">
        <w:rPr>
          <w:sz w:val="20"/>
          <w:szCs w:val="20"/>
        </w:rPr>
        <w:t xml:space="preserve"> обучения)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понимается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промежуток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времени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даты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издания</w:t>
      </w:r>
      <w:r w:rsidR="00601C14" w:rsidRPr="00434CF4">
        <w:rPr>
          <w:sz w:val="20"/>
          <w:szCs w:val="20"/>
        </w:rPr>
        <w:t xml:space="preserve"> </w:t>
      </w:r>
      <w:proofErr w:type="gramStart"/>
      <w:r w:rsidR="000C1CE8" w:rsidRPr="00434CF4">
        <w:rPr>
          <w:sz w:val="20"/>
          <w:szCs w:val="20"/>
        </w:rPr>
        <w:t>приказа</w:t>
      </w:r>
      <w:proofErr w:type="gramEnd"/>
      <w:r w:rsidR="000C1CE8" w:rsidRPr="00434CF4">
        <w:rPr>
          <w:sz w:val="20"/>
          <w:szCs w:val="20"/>
        </w:rPr>
        <w:t xml:space="preserve"> о зачислении Обучающегося в Университет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до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даты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издания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приказа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об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окончании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обучения</w:t>
      </w:r>
      <w:r w:rsidR="00601C14" w:rsidRPr="00434CF4">
        <w:rPr>
          <w:sz w:val="20"/>
          <w:szCs w:val="20"/>
        </w:rPr>
        <w:t xml:space="preserve"> </w:t>
      </w:r>
      <w:r w:rsidR="002B1327" w:rsidRPr="00434CF4">
        <w:rPr>
          <w:sz w:val="20"/>
          <w:szCs w:val="20"/>
        </w:rPr>
        <w:t>/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отчислении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Обучающегося из Университета.</w:t>
      </w:r>
    </w:p>
    <w:p w:rsidR="000C1CE8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bookmarkStart w:id="27" w:name="sub_1074"/>
      <w:r w:rsidRPr="00434CF4">
        <w:rPr>
          <w:sz w:val="20"/>
          <w:szCs w:val="20"/>
        </w:rPr>
        <w:t>8.3.</w:t>
      </w:r>
      <w:r w:rsidRPr="00434CF4">
        <w:rPr>
          <w:sz w:val="20"/>
          <w:szCs w:val="20"/>
        </w:rPr>
        <w:tab/>
      </w:r>
      <w:r w:rsidR="000C1CE8" w:rsidRPr="00434CF4">
        <w:rPr>
          <w:sz w:val="20"/>
          <w:szCs w:val="20"/>
        </w:rPr>
        <w:t xml:space="preserve">Настоящий Договор составлен в </w:t>
      </w:r>
      <w:r w:rsidR="001E6D7A" w:rsidRPr="00434CF4">
        <w:rPr>
          <w:sz w:val="20"/>
          <w:szCs w:val="20"/>
        </w:rPr>
        <w:t>2-х</w:t>
      </w:r>
      <w:r w:rsidR="000C1CE8" w:rsidRPr="00434CF4">
        <w:rPr>
          <w:sz w:val="20"/>
          <w:szCs w:val="20"/>
        </w:rPr>
        <w:t xml:space="preserve"> экземплярах, по одному для</w:t>
      </w:r>
      <w:bookmarkEnd w:id="27"/>
      <w:r w:rsidR="000C1CE8" w:rsidRPr="00434CF4">
        <w:rPr>
          <w:sz w:val="20"/>
          <w:szCs w:val="20"/>
        </w:rPr>
        <w:t xml:space="preserve"> каждой из сторон. Все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экземпляры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имеют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одинаковую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юридическую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силу.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 xml:space="preserve">Изменения и дополнения настоящего </w:t>
      </w:r>
      <w:r w:rsidR="001E6D7A" w:rsidRPr="00434CF4">
        <w:rPr>
          <w:sz w:val="20"/>
          <w:szCs w:val="20"/>
        </w:rPr>
        <w:t>д</w:t>
      </w:r>
      <w:r w:rsidR="000C1CE8" w:rsidRPr="00434CF4">
        <w:rPr>
          <w:sz w:val="20"/>
          <w:szCs w:val="20"/>
        </w:rPr>
        <w:t>оговора могут производиться только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в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письменной форме и подписываться уполномоченными представителями Сторон.</w:t>
      </w:r>
    </w:p>
    <w:p w:rsidR="000C1CE8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bookmarkStart w:id="28" w:name="sub_1075"/>
      <w:r w:rsidRPr="00434CF4">
        <w:rPr>
          <w:sz w:val="20"/>
          <w:szCs w:val="20"/>
        </w:rPr>
        <w:t>8.4.</w:t>
      </w:r>
      <w:r w:rsidRPr="00434CF4">
        <w:rPr>
          <w:sz w:val="20"/>
          <w:szCs w:val="20"/>
        </w:rPr>
        <w:tab/>
      </w:r>
      <w:r w:rsidR="000C1CE8" w:rsidRPr="00434CF4">
        <w:rPr>
          <w:sz w:val="20"/>
          <w:szCs w:val="20"/>
        </w:rPr>
        <w:t xml:space="preserve">Изменения </w:t>
      </w:r>
      <w:r w:rsidR="001E6D7A" w:rsidRPr="00434CF4">
        <w:rPr>
          <w:sz w:val="20"/>
          <w:szCs w:val="20"/>
        </w:rPr>
        <w:t>д</w:t>
      </w:r>
      <w:r w:rsidR="000C1CE8" w:rsidRPr="00434CF4">
        <w:rPr>
          <w:sz w:val="20"/>
          <w:szCs w:val="20"/>
        </w:rPr>
        <w:t>оговора оформляются дополнительными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соглашениями</w:t>
      </w:r>
      <w:r w:rsidR="00601C14" w:rsidRPr="00434CF4">
        <w:rPr>
          <w:sz w:val="20"/>
          <w:szCs w:val="20"/>
        </w:rPr>
        <w:t xml:space="preserve"> </w:t>
      </w:r>
      <w:r w:rsidR="000C1CE8" w:rsidRPr="00434CF4">
        <w:rPr>
          <w:sz w:val="20"/>
          <w:szCs w:val="20"/>
        </w:rPr>
        <w:t>к</w:t>
      </w:r>
      <w:bookmarkEnd w:id="28"/>
      <w:r w:rsidR="001E6D7A" w:rsidRPr="00434CF4">
        <w:rPr>
          <w:sz w:val="20"/>
          <w:szCs w:val="20"/>
        </w:rPr>
        <w:t xml:space="preserve"> д</w:t>
      </w:r>
      <w:r w:rsidR="000C1CE8" w:rsidRPr="00434CF4">
        <w:rPr>
          <w:sz w:val="20"/>
          <w:szCs w:val="20"/>
        </w:rPr>
        <w:t>оговору.</w:t>
      </w:r>
    </w:p>
    <w:p w:rsidR="001E6D7A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8.5.</w:t>
      </w:r>
      <w:r w:rsidRPr="00434CF4">
        <w:rPr>
          <w:sz w:val="20"/>
          <w:szCs w:val="20"/>
        </w:rPr>
        <w:tab/>
      </w:r>
      <w:r w:rsidR="001E6D7A" w:rsidRPr="00434CF4">
        <w:rPr>
          <w:sz w:val="20"/>
          <w:szCs w:val="20"/>
        </w:rPr>
        <w:t xml:space="preserve">Во всем остальном, что не предусмотрено настоящим договором, подлежит применению действующее </w:t>
      </w:r>
      <w:hyperlink r:id="rId16" w:history="1">
        <w:r w:rsidR="001E6D7A" w:rsidRPr="00434CF4">
          <w:rPr>
            <w:sz w:val="20"/>
            <w:szCs w:val="20"/>
          </w:rPr>
          <w:t>гражданское законодательство</w:t>
        </w:r>
      </w:hyperlink>
      <w:r w:rsidR="001E6D7A" w:rsidRPr="00434CF4">
        <w:rPr>
          <w:sz w:val="20"/>
          <w:szCs w:val="20"/>
        </w:rPr>
        <w:t xml:space="preserve"> Российской Федерации.</w:t>
      </w:r>
    </w:p>
    <w:p w:rsidR="003B687C" w:rsidRPr="00434CF4" w:rsidRDefault="003B687C" w:rsidP="00DD70D9">
      <w:pPr>
        <w:widowControl w:val="0"/>
        <w:jc w:val="center"/>
        <w:rPr>
          <w:sz w:val="20"/>
          <w:szCs w:val="20"/>
        </w:rPr>
      </w:pPr>
    </w:p>
    <w:p w:rsidR="005A15CC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  <w:r w:rsidRPr="00434CF4">
        <w:rPr>
          <w:rStyle w:val="a6"/>
          <w:color w:val="auto"/>
          <w:sz w:val="20"/>
          <w:szCs w:val="20"/>
        </w:rPr>
        <w:t xml:space="preserve">9. </w:t>
      </w:r>
      <w:r w:rsidR="003B687C" w:rsidRPr="00434CF4">
        <w:rPr>
          <w:rStyle w:val="a6"/>
          <w:color w:val="auto"/>
          <w:sz w:val="20"/>
          <w:szCs w:val="20"/>
        </w:rPr>
        <w:t>Адреса и подписи сторон</w:t>
      </w:r>
    </w:p>
    <w:p w:rsidR="006D6CE8" w:rsidRPr="00434CF4" w:rsidRDefault="006D6CE8" w:rsidP="00DD70D9">
      <w:pPr>
        <w:widowControl w:val="0"/>
        <w:jc w:val="center"/>
        <w:rPr>
          <w:rStyle w:val="a6"/>
          <w:color w:val="auto"/>
          <w:sz w:val="20"/>
          <w:szCs w:val="20"/>
        </w:rPr>
      </w:pPr>
    </w:p>
    <w:p w:rsidR="003B687C" w:rsidRPr="00434CF4" w:rsidRDefault="00674AB8" w:rsidP="00674AB8">
      <w:pPr>
        <w:widowControl w:val="0"/>
        <w:ind w:firstLine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9.1.</w:t>
      </w:r>
      <w:r w:rsidRPr="00434CF4">
        <w:rPr>
          <w:sz w:val="20"/>
          <w:szCs w:val="20"/>
        </w:rPr>
        <w:tab/>
      </w:r>
      <w:r w:rsidR="003B687C" w:rsidRPr="00434CF4">
        <w:rPr>
          <w:sz w:val="20"/>
          <w:szCs w:val="20"/>
        </w:rPr>
        <w:t>При изменении наименования, местонахождения, банковских реквизитов, реорганизации, смене места жительства, места регистрации Стороны обязаны письменно в двухнедельный срок сообщить друг другу о прошедших изменениях, и несут риск последствий, вызванных отсутствием у другой стороны этих сведений.</w:t>
      </w:r>
    </w:p>
    <w:p w:rsidR="00F946A6" w:rsidRPr="00434CF4" w:rsidRDefault="00F946A6" w:rsidP="00DD70D9">
      <w:pPr>
        <w:widowControl w:val="0"/>
        <w:ind w:left="709"/>
        <w:jc w:val="both"/>
        <w:rPr>
          <w:sz w:val="20"/>
          <w:szCs w:val="20"/>
        </w:rPr>
      </w:pPr>
      <w:r w:rsidRPr="00434CF4">
        <w:rPr>
          <w:sz w:val="20"/>
          <w:szCs w:val="20"/>
        </w:rPr>
        <w:t>Обработка персональных данных производится в течение срока установленного законодательством РФ.</w:t>
      </w:r>
    </w:p>
    <w:p w:rsidR="00D750F0" w:rsidRPr="00434CF4" w:rsidRDefault="00D750F0" w:rsidP="00DD70D9">
      <w:pPr>
        <w:widowControl w:val="0"/>
        <w:ind w:firstLine="567"/>
        <w:rPr>
          <w:sz w:val="20"/>
          <w:szCs w:val="20"/>
        </w:rPr>
      </w:pPr>
    </w:p>
    <w:tbl>
      <w:tblPr>
        <w:tblW w:w="5000" w:type="pct"/>
        <w:tblLook w:val="01E0"/>
      </w:tblPr>
      <w:tblGrid>
        <w:gridCol w:w="5065"/>
        <w:gridCol w:w="4789"/>
      </w:tblGrid>
      <w:tr w:rsidR="001F7F78" w:rsidRPr="00434CF4" w:rsidTr="0093326E">
        <w:tc>
          <w:tcPr>
            <w:tcW w:w="2570" w:type="pct"/>
          </w:tcPr>
          <w:p w:rsidR="001F7F78" w:rsidRPr="00434CF4" w:rsidRDefault="001F7F78" w:rsidP="00DD70D9">
            <w:pPr>
              <w:widowControl w:val="0"/>
              <w:rPr>
                <w:b/>
                <w:sz w:val="20"/>
                <w:szCs w:val="20"/>
              </w:rPr>
            </w:pPr>
            <w:r w:rsidRPr="00434CF4">
              <w:rPr>
                <w:b/>
                <w:sz w:val="20"/>
                <w:szCs w:val="20"/>
              </w:rPr>
              <w:t>Университет</w:t>
            </w:r>
            <w:r w:rsidR="00146DB3" w:rsidRPr="00434CF4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430" w:type="pct"/>
          </w:tcPr>
          <w:p w:rsidR="001F7F78" w:rsidRPr="00434CF4" w:rsidRDefault="002056C5" w:rsidP="00DD70D9">
            <w:pPr>
              <w:widowControl w:val="0"/>
              <w:rPr>
                <w:b/>
                <w:sz w:val="20"/>
                <w:szCs w:val="20"/>
              </w:rPr>
            </w:pPr>
            <w:r w:rsidRPr="00434CF4">
              <w:rPr>
                <w:b/>
                <w:sz w:val="20"/>
                <w:szCs w:val="20"/>
              </w:rPr>
              <w:t>Обучающийся</w:t>
            </w:r>
            <w:r w:rsidR="00146DB3" w:rsidRPr="00434CF4">
              <w:rPr>
                <w:b/>
                <w:sz w:val="20"/>
                <w:szCs w:val="20"/>
              </w:rPr>
              <w:t>:</w:t>
            </w:r>
          </w:p>
        </w:tc>
      </w:tr>
      <w:tr w:rsidR="001F7F78" w:rsidRPr="00434CF4" w:rsidTr="0093326E">
        <w:tc>
          <w:tcPr>
            <w:tcW w:w="2570" w:type="pct"/>
          </w:tcPr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высшего образования «Череповецкий государственный университет» 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162600, г. Череповец, пр. Луначарского, 5 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ИНН 3528051834 КПП 352801001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ОКПО 41140115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ОКОНХ 92110 ОКТМО 19730000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ОГРН 1023501255348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ОКВЭД </w:t>
            </w:r>
            <w:r>
              <w:rPr>
                <w:sz w:val="20"/>
                <w:szCs w:val="20"/>
              </w:rPr>
              <w:t>85.22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БИК 041909001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Банк: Отделение Вологда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Получатель: УФК по Вологодской области</w:t>
            </w:r>
            <w:r w:rsidRPr="00434CF4">
              <w:rPr>
                <w:sz w:val="20"/>
                <w:szCs w:val="20"/>
              </w:rPr>
              <w:br/>
              <w:t>(ЧГУ л/с 20306Х38430)</w:t>
            </w:r>
          </w:p>
          <w:p w:rsidR="00453FC2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proofErr w:type="spellStart"/>
            <w:proofErr w:type="gramStart"/>
            <w:r w:rsidRPr="00434CF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434CF4">
              <w:rPr>
                <w:sz w:val="20"/>
                <w:szCs w:val="20"/>
              </w:rPr>
              <w:t>/с 40501810400092000001</w:t>
            </w:r>
          </w:p>
          <w:p w:rsidR="001F7F78" w:rsidRPr="00434CF4" w:rsidRDefault="00453FC2" w:rsidP="00453FC2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КБК 00000000000000000 130</w:t>
            </w:r>
          </w:p>
        </w:tc>
        <w:tc>
          <w:tcPr>
            <w:tcW w:w="2430" w:type="pct"/>
          </w:tcPr>
          <w:p w:rsidR="00854639" w:rsidRPr="00434CF4" w:rsidRDefault="000D11D8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ФИО</w:t>
            </w:r>
          </w:p>
          <w:p w:rsidR="00854639" w:rsidRPr="00434CF4" w:rsidRDefault="00854639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Паспорт: </w:t>
            </w:r>
          </w:p>
          <w:p w:rsidR="000E567E" w:rsidRPr="00434CF4" w:rsidRDefault="000E567E" w:rsidP="00DD70D9">
            <w:pPr>
              <w:widowControl w:val="0"/>
              <w:rPr>
                <w:sz w:val="20"/>
                <w:szCs w:val="20"/>
              </w:rPr>
            </w:pPr>
          </w:p>
          <w:p w:rsidR="000E567E" w:rsidRPr="00434CF4" w:rsidRDefault="000E567E" w:rsidP="00DD70D9">
            <w:pPr>
              <w:widowControl w:val="0"/>
              <w:rPr>
                <w:sz w:val="20"/>
                <w:szCs w:val="20"/>
              </w:rPr>
            </w:pPr>
          </w:p>
          <w:p w:rsidR="00854639" w:rsidRPr="00434CF4" w:rsidRDefault="00854639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Адрес: </w:t>
            </w:r>
          </w:p>
          <w:p w:rsidR="000E567E" w:rsidRPr="00434CF4" w:rsidRDefault="000E567E" w:rsidP="00DD70D9">
            <w:pPr>
              <w:widowControl w:val="0"/>
              <w:rPr>
                <w:sz w:val="20"/>
                <w:szCs w:val="20"/>
              </w:rPr>
            </w:pPr>
          </w:p>
          <w:p w:rsidR="000E567E" w:rsidRPr="00434CF4" w:rsidRDefault="000E567E" w:rsidP="00DD70D9">
            <w:pPr>
              <w:widowControl w:val="0"/>
              <w:rPr>
                <w:sz w:val="20"/>
                <w:szCs w:val="20"/>
              </w:rPr>
            </w:pPr>
          </w:p>
          <w:p w:rsidR="00854639" w:rsidRPr="00434CF4" w:rsidRDefault="003B497F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Телефон: </w:t>
            </w:r>
          </w:p>
          <w:p w:rsidR="00854639" w:rsidRPr="00434CF4" w:rsidRDefault="003B497F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  <w:lang w:val="en-US"/>
              </w:rPr>
              <w:t>e</w:t>
            </w:r>
            <w:r w:rsidR="000E567E" w:rsidRPr="00434CF4">
              <w:rPr>
                <w:sz w:val="20"/>
                <w:szCs w:val="20"/>
              </w:rPr>
              <w:t>-</w:t>
            </w:r>
            <w:r w:rsidRPr="00434CF4">
              <w:rPr>
                <w:sz w:val="20"/>
                <w:szCs w:val="20"/>
                <w:lang w:val="en-US"/>
              </w:rPr>
              <w:t>mail</w:t>
            </w:r>
            <w:r w:rsidRPr="00434CF4">
              <w:rPr>
                <w:sz w:val="20"/>
                <w:szCs w:val="20"/>
              </w:rPr>
              <w:t xml:space="preserve">: </w:t>
            </w:r>
          </w:p>
          <w:p w:rsidR="00854639" w:rsidRPr="00434CF4" w:rsidRDefault="00854639" w:rsidP="00DD70D9">
            <w:pPr>
              <w:widowControl w:val="0"/>
              <w:rPr>
                <w:sz w:val="20"/>
                <w:szCs w:val="20"/>
              </w:rPr>
            </w:pPr>
          </w:p>
          <w:p w:rsidR="00854639" w:rsidRPr="00434CF4" w:rsidRDefault="001A07BD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Дата рождения: </w:t>
            </w:r>
          </w:p>
          <w:p w:rsidR="001F7F78" w:rsidRPr="00434CF4" w:rsidRDefault="001A07BD" w:rsidP="000E567E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 xml:space="preserve">Место рождения: </w:t>
            </w:r>
          </w:p>
        </w:tc>
      </w:tr>
      <w:tr w:rsidR="001F7F78" w:rsidRPr="00434CF4" w:rsidTr="0093326E">
        <w:tc>
          <w:tcPr>
            <w:tcW w:w="2570" w:type="pct"/>
          </w:tcPr>
          <w:p w:rsidR="00833416" w:rsidRPr="00434CF4" w:rsidRDefault="00833416" w:rsidP="00DD70D9">
            <w:pPr>
              <w:widowControl w:val="0"/>
              <w:rPr>
                <w:sz w:val="20"/>
                <w:szCs w:val="20"/>
              </w:rPr>
            </w:pPr>
          </w:p>
          <w:p w:rsidR="000D11D8" w:rsidRPr="00434CF4" w:rsidRDefault="00643C9A" w:rsidP="00DD70D9">
            <w:pPr>
              <w:widowControl w:val="0"/>
              <w:jc w:val="both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Ректор</w:t>
            </w:r>
          </w:p>
          <w:p w:rsidR="009D321E" w:rsidRPr="00434CF4" w:rsidRDefault="009D321E" w:rsidP="00DD70D9">
            <w:pPr>
              <w:widowControl w:val="0"/>
              <w:jc w:val="both"/>
              <w:rPr>
                <w:sz w:val="20"/>
                <w:szCs w:val="20"/>
              </w:rPr>
            </w:pPr>
          </w:p>
          <w:p w:rsidR="00854639" w:rsidRPr="00434CF4" w:rsidRDefault="000E567E" w:rsidP="00DD70D9">
            <w:pPr>
              <w:widowControl w:val="0"/>
              <w:jc w:val="both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________________</w:t>
            </w:r>
            <w:r w:rsidR="001A07BD" w:rsidRPr="00434CF4">
              <w:rPr>
                <w:sz w:val="20"/>
                <w:szCs w:val="20"/>
              </w:rPr>
              <w:t xml:space="preserve"> / </w:t>
            </w:r>
            <w:r w:rsidR="00643C9A" w:rsidRPr="00434CF4">
              <w:rPr>
                <w:sz w:val="20"/>
                <w:szCs w:val="20"/>
              </w:rPr>
              <w:t>Д</w:t>
            </w:r>
            <w:r w:rsidR="001A07BD" w:rsidRPr="00434CF4">
              <w:rPr>
                <w:sz w:val="20"/>
                <w:szCs w:val="20"/>
              </w:rPr>
              <w:t>.</w:t>
            </w:r>
            <w:r w:rsidR="00643C9A" w:rsidRPr="00434CF4">
              <w:rPr>
                <w:sz w:val="20"/>
                <w:szCs w:val="20"/>
              </w:rPr>
              <w:t>В</w:t>
            </w:r>
            <w:r w:rsidR="001A07BD" w:rsidRPr="00434CF4">
              <w:rPr>
                <w:sz w:val="20"/>
                <w:szCs w:val="20"/>
              </w:rPr>
              <w:t xml:space="preserve">. </w:t>
            </w:r>
            <w:r w:rsidR="00643C9A" w:rsidRPr="00434CF4">
              <w:rPr>
                <w:sz w:val="20"/>
                <w:szCs w:val="20"/>
              </w:rPr>
              <w:t>Афанасьев</w:t>
            </w:r>
          </w:p>
          <w:p w:rsidR="001F7F78" w:rsidRPr="00434CF4" w:rsidRDefault="00854639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М.П.</w:t>
            </w:r>
          </w:p>
        </w:tc>
        <w:tc>
          <w:tcPr>
            <w:tcW w:w="2430" w:type="pct"/>
          </w:tcPr>
          <w:p w:rsidR="00854639" w:rsidRPr="00434CF4" w:rsidRDefault="00854639" w:rsidP="00DD70D9">
            <w:pPr>
              <w:widowControl w:val="0"/>
              <w:rPr>
                <w:sz w:val="20"/>
                <w:szCs w:val="20"/>
              </w:rPr>
            </w:pPr>
          </w:p>
          <w:p w:rsidR="000D11D8" w:rsidRPr="00434CF4" w:rsidRDefault="000D11D8" w:rsidP="00DD70D9">
            <w:pPr>
              <w:widowControl w:val="0"/>
              <w:rPr>
                <w:sz w:val="20"/>
                <w:szCs w:val="20"/>
              </w:rPr>
            </w:pPr>
          </w:p>
          <w:p w:rsidR="00643C9A" w:rsidRPr="00434CF4" w:rsidRDefault="00643C9A" w:rsidP="00DD70D9">
            <w:pPr>
              <w:widowControl w:val="0"/>
              <w:rPr>
                <w:sz w:val="20"/>
                <w:szCs w:val="20"/>
              </w:rPr>
            </w:pPr>
          </w:p>
          <w:p w:rsidR="001F7F78" w:rsidRPr="00434CF4" w:rsidRDefault="001F7F78" w:rsidP="00DD70D9">
            <w:pPr>
              <w:widowControl w:val="0"/>
              <w:rPr>
                <w:sz w:val="20"/>
                <w:szCs w:val="20"/>
              </w:rPr>
            </w:pPr>
            <w:r w:rsidRPr="00434CF4">
              <w:rPr>
                <w:sz w:val="20"/>
                <w:szCs w:val="20"/>
              </w:rPr>
              <w:t>________________ / _______________</w:t>
            </w:r>
          </w:p>
          <w:p w:rsidR="001F7F78" w:rsidRPr="00434CF4" w:rsidRDefault="001F7F78" w:rsidP="00DD70D9">
            <w:pPr>
              <w:widowControl w:val="0"/>
              <w:rPr>
                <w:sz w:val="16"/>
                <w:szCs w:val="16"/>
              </w:rPr>
            </w:pPr>
            <w:r w:rsidRPr="00434CF4">
              <w:rPr>
                <w:sz w:val="16"/>
                <w:szCs w:val="16"/>
              </w:rPr>
              <w:t xml:space="preserve">(подпись </w:t>
            </w:r>
            <w:proofErr w:type="gramStart"/>
            <w:r w:rsidR="00D171BD" w:rsidRPr="00434CF4">
              <w:rPr>
                <w:sz w:val="16"/>
                <w:szCs w:val="16"/>
              </w:rPr>
              <w:t>Обучающегося</w:t>
            </w:r>
            <w:proofErr w:type="gramEnd"/>
            <w:r w:rsidRPr="00434CF4">
              <w:rPr>
                <w:sz w:val="16"/>
                <w:szCs w:val="16"/>
              </w:rPr>
              <w:t xml:space="preserve">) </w:t>
            </w:r>
          </w:p>
        </w:tc>
      </w:tr>
    </w:tbl>
    <w:p w:rsidR="001F7F78" w:rsidRPr="00434CF4" w:rsidRDefault="001F7F78" w:rsidP="00DD70D9">
      <w:pPr>
        <w:widowControl w:val="0"/>
        <w:ind w:firstLine="567"/>
        <w:rPr>
          <w:sz w:val="20"/>
          <w:szCs w:val="20"/>
        </w:rPr>
      </w:pPr>
    </w:p>
    <w:sectPr w:rsidR="001F7F78" w:rsidRPr="00434CF4" w:rsidSect="00CD62A6">
      <w:footerReference w:type="default" r:id="rId17"/>
      <w:headerReference w:type="first" r:id="rId18"/>
      <w:pgSz w:w="11906" w:h="16838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E7" w:rsidRDefault="005706E7" w:rsidP="00E71ACB">
      <w:r>
        <w:separator/>
      </w:r>
    </w:p>
  </w:endnote>
  <w:endnote w:type="continuationSeparator" w:id="0">
    <w:p w:rsidR="005706E7" w:rsidRDefault="005706E7" w:rsidP="00E71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CB" w:rsidRPr="00E71ACB" w:rsidRDefault="00FC63AC" w:rsidP="00E71ACB">
    <w:pPr>
      <w:pStyle w:val="ab"/>
      <w:jc w:val="right"/>
      <w:rPr>
        <w:sz w:val="20"/>
      </w:rPr>
    </w:pPr>
    <w:r w:rsidRPr="00E71ACB">
      <w:rPr>
        <w:sz w:val="20"/>
      </w:rPr>
      <w:fldChar w:fldCharType="begin"/>
    </w:r>
    <w:r w:rsidR="00E71ACB" w:rsidRPr="00E71ACB">
      <w:rPr>
        <w:sz w:val="20"/>
      </w:rPr>
      <w:instrText xml:space="preserve"> PAGE   \* MERGEFORMAT </w:instrText>
    </w:r>
    <w:r w:rsidRPr="00E71ACB">
      <w:rPr>
        <w:sz w:val="20"/>
      </w:rPr>
      <w:fldChar w:fldCharType="separate"/>
    </w:r>
    <w:r w:rsidR="00A74991">
      <w:rPr>
        <w:noProof/>
        <w:sz w:val="20"/>
      </w:rPr>
      <w:t>4</w:t>
    </w:r>
    <w:r w:rsidRPr="00E71ACB">
      <w:rPr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E7" w:rsidRDefault="005706E7" w:rsidP="00E71ACB">
      <w:r>
        <w:separator/>
      </w:r>
    </w:p>
  </w:footnote>
  <w:footnote w:type="continuationSeparator" w:id="0">
    <w:p w:rsidR="005706E7" w:rsidRDefault="005706E7" w:rsidP="00E71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E2" w:rsidRDefault="00EF27E2" w:rsidP="00EF27E2">
    <w:pPr>
      <w:pStyle w:val="a9"/>
      <w:jc w:val="right"/>
      <w:rPr>
        <w:sz w:val="20"/>
        <w:szCs w:val="20"/>
      </w:rPr>
    </w:pPr>
    <w:r w:rsidRPr="00EF27E2">
      <w:rPr>
        <w:sz w:val="20"/>
        <w:szCs w:val="20"/>
      </w:rPr>
      <w:t>СМК Ф 6.3.0-03-13</w:t>
    </w:r>
    <w:r w:rsidR="00203F84">
      <w:rPr>
        <w:sz w:val="20"/>
        <w:szCs w:val="20"/>
      </w:rPr>
      <w:t>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C40B2A0"/>
    <w:lvl w:ilvl="0">
      <w:numFmt w:val="bullet"/>
      <w:lvlText w:val="*"/>
      <w:lvlJc w:val="left"/>
    </w:lvl>
  </w:abstractNum>
  <w:abstractNum w:abstractNumId="1">
    <w:nsid w:val="039760BB"/>
    <w:multiLevelType w:val="multilevel"/>
    <w:tmpl w:val="E3BC67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191" w:hanging="48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4EA41E0"/>
    <w:multiLevelType w:val="multilevel"/>
    <w:tmpl w:val="24461D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5635B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05B63CCF"/>
    <w:multiLevelType w:val="hybridMultilevel"/>
    <w:tmpl w:val="68F04B34"/>
    <w:lvl w:ilvl="0" w:tplc="1D44420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F31663"/>
    <w:multiLevelType w:val="multilevel"/>
    <w:tmpl w:val="B07E44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8607282"/>
    <w:multiLevelType w:val="multilevel"/>
    <w:tmpl w:val="5F72F4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191" w:hanging="48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0AC71CD4"/>
    <w:multiLevelType w:val="multilevel"/>
    <w:tmpl w:val="5538968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72" w:hanging="1440"/>
      </w:pPr>
      <w:rPr>
        <w:rFonts w:hint="default"/>
      </w:rPr>
    </w:lvl>
  </w:abstractNum>
  <w:abstractNum w:abstractNumId="8">
    <w:nsid w:val="0E9E6989"/>
    <w:multiLevelType w:val="multilevel"/>
    <w:tmpl w:val="E9FE64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117E468B"/>
    <w:multiLevelType w:val="multilevel"/>
    <w:tmpl w:val="5262D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1FA63E6"/>
    <w:multiLevelType w:val="multilevel"/>
    <w:tmpl w:val="869C93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1">
    <w:nsid w:val="1C0D67BD"/>
    <w:multiLevelType w:val="multilevel"/>
    <w:tmpl w:val="00D65E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1D3A7245"/>
    <w:multiLevelType w:val="multilevel"/>
    <w:tmpl w:val="441C5C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3">
    <w:nsid w:val="2586445B"/>
    <w:multiLevelType w:val="multilevel"/>
    <w:tmpl w:val="101E8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191" w:hanging="47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5AD1594"/>
    <w:multiLevelType w:val="multilevel"/>
    <w:tmpl w:val="AC48B19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1A"/>
    <w:multiLevelType w:val="hybridMultilevel"/>
    <w:tmpl w:val="BB4A8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965402B"/>
    <w:multiLevelType w:val="multilevel"/>
    <w:tmpl w:val="AC48B19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C61348D"/>
    <w:multiLevelType w:val="multilevel"/>
    <w:tmpl w:val="960A6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18">
    <w:nsid w:val="2CA26F1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2E094E3D"/>
    <w:multiLevelType w:val="hybridMultilevel"/>
    <w:tmpl w:val="2A9AB8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E1E7DBA"/>
    <w:multiLevelType w:val="hybridMultilevel"/>
    <w:tmpl w:val="1EB698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602DCB"/>
    <w:multiLevelType w:val="hybridMultilevel"/>
    <w:tmpl w:val="F2C62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F23680"/>
    <w:multiLevelType w:val="multilevel"/>
    <w:tmpl w:val="5262D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54A5E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93E1F4E"/>
    <w:multiLevelType w:val="hybridMultilevel"/>
    <w:tmpl w:val="38961D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D1D1FB0"/>
    <w:multiLevelType w:val="multilevel"/>
    <w:tmpl w:val="799EF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34D6C5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5DC1ABE"/>
    <w:multiLevelType w:val="multilevel"/>
    <w:tmpl w:val="8B221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BD4B8E"/>
    <w:multiLevelType w:val="multilevel"/>
    <w:tmpl w:val="AC6C25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>
    <w:nsid w:val="64E027A9"/>
    <w:multiLevelType w:val="multilevel"/>
    <w:tmpl w:val="AC48B19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78063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37A56CB"/>
    <w:multiLevelType w:val="multilevel"/>
    <w:tmpl w:val="0A20B3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32">
    <w:nsid w:val="7A590DA2"/>
    <w:multiLevelType w:val="hybridMultilevel"/>
    <w:tmpl w:val="AC48B19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27"/>
  </w:num>
  <w:num w:numId="4">
    <w:abstractNumId w:val="19"/>
  </w:num>
  <w:num w:numId="5">
    <w:abstractNumId w:val="26"/>
  </w:num>
  <w:num w:numId="6">
    <w:abstractNumId w:val="3"/>
  </w:num>
  <w:num w:numId="7">
    <w:abstractNumId w:val="17"/>
  </w:num>
  <w:num w:numId="8">
    <w:abstractNumId w:val="21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0">
    <w:abstractNumId w:val="32"/>
  </w:num>
  <w:num w:numId="11">
    <w:abstractNumId w:val="15"/>
  </w:num>
  <w:num w:numId="12">
    <w:abstractNumId w:val="6"/>
  </w:num>
  <w:num w:numId="13">
    <w:abstractNumId w:val="23"/>
  </w:num>
  <w:num w:numId="14">
    <w:abstractNumId w:val="30"/>
  </w:num>
  <w:num w:numId="15">
    <w:abstractNumId w:val="5"/>
  </w:num>
  <w:num w:numId="16">
    <w:abstractNumId w:val="2"/>
  </w:num>
  <w:num w:numId="17">
    <w:abstractNumId w:val="22"/>
  </w:num>
  <w:num w:numId="18">
    <w:abstractNumId w:val="9"/>
  </w:num>
  <w:num w:numId="19">
    <w:abstractNumId w:val="25"/>
  </w:num>
  <w:num w:numId="20">
    <w:abstractNumId w:val="13"/>
  </w:num>
  <w:num w:numId="21">
    <w:abstractNumId w:val="14"/>
  </w:num>
  <w:num w:numId="22">
    <w:abstractNumId w:val="16"/>
  </w:num>
  <w:num w:numId="23">
    <w:abstractNumId w:val="29"/>
  </w:num>
  <w:num w:numId="24">
    <w:abstractNumId w:val="24"/>
  </w:num>
  <w:num w:numId="25">
    <w:abstractNumId w:val="4"/>
  </w:num>
  <w:num w:numId="26">
    <w:abstractNumId w:val="10"/>
  </w:num>
  <w:num w:numId="27">
    <w:abstractNumId w:val="28"/>
  </w:num>
  <w:num w:numId="28">
    <w:abstractNumId w:val="11"/>
  </w:num>
  <w:num w:numId="29">
    <w:abstractNumId w:val="7"/>
  </w:num>
  <w:num w:numId="30">
    <w:abstractNumId w:val="1"/>
  </w:num>
  <w:num w:numId="31">
    <w:abstractNumId w:val="31"/>
  </w:num>
  <w:num w:numId="32">
    <w:abstractNumId w:val="8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embedSystemFont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827"/>
    <w:rsid w:val="00000FEF"/>
    <w:rsid w:val="00005D70"/>
    <w:rsid w:val="00022185"/>
    <w:rsid w:val="000232BA"/>
    <w:rsid w:val="0002616C"/>
    <w:rsid w:val="00032489"/>
    <w:rsid w:val="00052CE5"/>
    <w:rsid w:val="00080A08"/>
    <w:rsid w:val="0008240B"/>
    <w:rsid w:val="00082F22"/>
    <w:rsid w:val="000A7D9B"/>
    <w:rsid w:val="000B61B3"/>
    <w:rsid w:val="000B78BD"/>
    <w:rsid w:val="000C1CE8"/>
    <w:rsid w:val="000D0C95"/>
    <w:rsid w:val="000D11D8"/>
    <w:rsid w:val="000D55EA"/>
    <w:rsid w:val="000E567E"/>
    <w:rsid w:val="000F1525"/>
    <w:rsid w:val="001047AF"/>
    <w:rsid w:val="00104829"/>
    <w:rsid w:val="00107102"/>
    <w:rsid w:val="00111D2E"/>
    <w:rsid w:val="00114510"/>
    <w:rsid w:val="001263C5"/>
    <w:rsid w:val="0012752A"/>
    <w:rsid w:val="00132720"/>
    <w:rsid w:val="00146DB3"/>
    <w:rsid w:val="00147271"/>
    <w:rsid w:val="001515E9"/>
    <w:rsid w:val="00162523"/>
    <w:rsid w:val="00172F72"/>
    <w:rsid w:val="0018309C"/>
    <w:rsid w:val="00190C6A"/>
    <w:rsid w:val="001A07BD"/>
    <w:rsid w:val="001A0DC2"/>
    <w:rsid w:val="001A35F3"/>
    <w:rsid w:val="001A4345"/>
    <w:rsid w:val="001C2CAB"/>
    <w:rsid w:val="001C5950"/>
    <w:rsid w:val="001C5BE7"/>
    <w:rsid w:val="001D398A"/>
    <w:rsid w:val="001E6D7A"/>
    <w:rsid w:val="001F174E"/>
    <w:rsid w:val="001F7F78"/>
    <w:rsid w:val="00203F84"/>
    <w:rsid w:val="002056C5"/>
    <w:rsid w:val="002141FA"/>
    <w:rsid w:val="00214FF4"/>
    <w:rsid w:val="0021695B"/>
    <w:rsid w:val="00223B00"/>
    <w:rsid w:val="0023418D"/>
    <w:rsid w:val="00251B00"/>
    <w:rsid w:val="0025572B"/>
    <w:rsid w:val="00286F97"/>
    <w:rsid w:val="00292D44"/>
    <w:rsid w:val="002B1327"/>
    <w:rsid w:val="002C04FF"/>
    <w:rsid w:val="002C568D"/>
    <w:rsid w:val="002E1928"/>
    <w:rsid w:val="002E6F04"/>
    <w:rsid w:val="002F4743"/>
    <w:rsid w:val="002F7173"/>
    <w:rsid w:val="0030249A"/>
    <w:rsid w:val="00303018"/>
    <w:rsid w:val="00305958"/>
    <w:rsid w:val="00310DE7"/>
    <w:rsid w:val="00331793"/>
    <w:rsid w:val="0033395B"/>
    <w:rsid w:val="003375FF"/>
    <w:rsid w:val="00352D34"/>
    <w:rsid w:val="00372C48"/>
    <w:rsid w:val="003740E8"/>
    <w:rsid w:val="00375918"/>
    <w:rsid w:val="003B497F"/>
    <w:rsid w:val="003B687C"/>
    <w:rsid w:val="003C5FC5"/>
    <w:rsid w:val="003D559B"/>
    <w:rsid w:val="003E3538"/>
    <w:rsid w:val="003F0B4C"/>
    <w:rsid w:val="003F1D6C"/>
    <w:rsid w:val="00406597"/>
    <w:rsid w:val="00407178"/>
    <w:rsid w:val="004137C2"/>
    <w:rsid w:val="00416C02"/>
    <w:rsid w:val="00434CF4"/>
    <w:rsid w:val="004376D6"/>
    <w:rsid w:val="00442A3B"/>
    <w:rsid w:val="00453FC2"/>
    <w:rsid w:val="00463565"/>
    <w:rsid w:val="00464CF3"/>
    <w:rsid w:val="00465AEC"/>
    <w:rsid w:val="004675B8"/>
    <w:rsid w:val="004676AE"/>
    <w:rsid w:val="004716A3"/>
    <w:rsid w:val="00475A6B"/>
    <w:rsid w:val="0047738C"/>
    <w:rsid w:val="004800EE"/>
    <w:rsid w:val="00483601"/>
    <w:rsid w:val="00483914"/>
    <w:rsid w:val="00496E06"/>
    <w:rsid w:val="004B2E54"/>
    <w:rsid w:val="004C24E8"/>
    <w:rsid w:val="004D0E78"/>
    <w:rsid w:val="004F14DC"/>
    <w:rsid w:val="004F2689"/>
    <w:rsid w:val="005004EC"/>
    <w:rsid w:val="005060A5"/>
    <w:rsid w:val="00511F91"/>
    <w:rsid w:val="00517837"/>
    <w:rsid w:val="00536929"/>
    <w:rsid w:val="00537951"/>
    <w:rsid w:val="00543287"/>
    <w:rsid w:val="00543852"/>
    <w:rsid w:val="005666C7"/>
    <w:rsid w:val="005706E7"/>
    <w:rsid w:val="00570D71"/>
    <w:rsid w:val="005711A3"/>
    <w:rsid w:val="00572AAD"/>
    <w:rsid w:val="005741D7"/>
    <w:rsid w:val="00591ACF"/>
    <w:rsid w:val="005A15CC"/>
    <w:rsid w:val="005A240D"/>
    <w:rsid w:val="005B0228"/>
    <w:rsid w:val="005D1822"/>
    <w:rsid w:val="005D5F0A"/>
    <w:rsid w:val="005D7037"/>
    <w:rsid w:val="005D74B7"/>
    <w:rsid w:val="005E714D"/>
    <w:rsid w:val="005F173B"/>
    <w:rsid w:val="005F3AA4"/>
    <w:rsid w:val="005F5CBE"/>
    <w:rsid w:val="00601C14"/>
    <w:rsid w:val="00606912"/>
    <w:rsid w:val="00616195"/>
    <w:rsid w:val="00617DAF"/>
    <w:rsid w:val="00620ACE"/>
    <w:rsid w:val="006222EF"/>
    <w:rsid w:val="0062784E"/>
    <w:rsid w:val="0063187E"/>
    <w:rsid w:val="006321AF"/>
    <w:rsid w:val="006378B6"/>
    <w:rsid w:val="00643C9A"/>
    <w:rsid w:val="006659C0"/>
    <w:rsid w:val="00665B3C"/>
    <w:rsid w:val="006744E4"/>
    <w:rsid w:val="00674AB8"/>
    <w:rsid w:val="00674BF5"/>
    <w:rsid w:val="006973E0"/>
    <w:rsid w:val="006A0433"/>
    <w:rsid w:val="006A079B"/>
    <w:rsid w:val="006C4057"/>
    <w:rsid w:val="006C5794"/>
    <w:rsid w:val="006C67A2"/>
    <w:rsid w:val="006D59CF"/>
    <w:rsid w:val="006D6CE8"/>
    <w:rsid w:val="006F159E"/>
    <w:rsid w:val="006F535B"/>
    <w:rsid w:val="006F6A45"/>
    <w:rsid w:val="006F75F9"/>
    <w:rsid w:val="00703179"/>
    <w:rsid w:val="007074C0"/>
    <w:rsid w:val="00713B67"/>
    <w:rsid w:val="00715AF2"/>
    <w:rsid w:val="00746E13"/>
    <w:rsid w:val="00751399"/>
    <w:rsid w:val="007576AC"/>
    <w:rsid w:val="00760348"/>
    <w:rsid w:val="00762184"/>
    <w:rsid w:val="00770AC7"/>
    <w:rsid w:val="00771B32"/>
    <w:rsid w:val="00775F27"/>
    <w:rsid w:val="00777DEE"/>
    <w:rsid w:val="0079618B"/>
    <w:rsid w:val="007A2218"/>
    <w:rsid w:val="007B312B"/>
    <w:rsid w:val="007C247C"/>
    <w:rsid w:val="007D5443"/>
    <w:rsid w:val="007D700A"/>
    <w:rsid w:val="007E1599"/>
    <w:rsid w:val="007E5A8C"/>
    <w:rsid w:val="007F07D0"/>
    <w:rsid w:val="007F0CC5"/>
    <w:rsid w:val="007F1170"/>
    <w:rsid w:val="007F52B7"/>
    <w:rsid w:val="007F75FD"/>
    <w:rsid w:val="007F7D23"/>
    <w:rsid w:val="007F7D4E"/>
    <w:rsid w:val="0082426D"/>
    <w:rsid w:val="00832875"/>
    <w:rsid w:val="00833416"/>
    <w:rsid w:val="00837666"/>
    <w:rsid w:val="00837C53"/>
    <w:rsid w:val="008533FB"/>
    <w:rsid w:val="00854639"/>
    <w:rsid w:val="0086347A"/>
    <w:rsid w:val="00865E77"/>
    <w:rsid w:val="0088097A"/>
    <w:rsid w:val="008871CB"/>
    <w:rsid w:val="00894004"/>
    <w:rsid w:val="008A013B"/>
    <w:rsid w:val="008B075E"/>
    <w:rsid w:val="008C7903"/>
    <w:rsid w:val="008C7AB8"/>
    <w:rsid w:val="008D3E2A"/>
    <w:rsid w:val="008F34E4"/>
    <w:rsid w:val="008F3920"/>
    <w:rsid w:val="00911A83"/>
    <w:rsid w:val="0091747B"/>
    <w:rsid w:val="00926105"/>
    <w:rsid w:val="0093326E"/>
    <w:rsid w:val="00933A93"/>
    <w:rsid w:val="00947D6B"/>
    <w:rsid w:val="009612D7"/>
    <w:rsid w:val="009663AA"/>
    <w:rsid w:val="00970D77"/>
    <w:rsid w:val="009813A3"/>
    <w:rsid w:val="0099501F"/>
    <w:rsid w:val="009952CD"/>
    <w:rsid w:val="009964C2"/>
    <w:rsid w:val="009B5AE8"/>
    <w:rsid w:val="009C195B"/>
    <w:rsid w:val="009C1B55"/>
    <w:rsid w:val="009C3B89"/>
    <w:rsid w:val="009D0920"/>
    <w:rsid w:val="009D321E"/>
    <w:rsid w:val="009D617B"/>
    <w:rsid w:val="009E0441"/>
    <w:rsid w:val="009E2357"/>
    <w:rsid w:val="009F2C5A"/>
    <w:rsid w:val="00A00FE5"/>
    <w:rsid w:val="00A14F6F"/>
    <w:rsid w:val="00A316C7"/>
    <w:rsid w:val="00A32DF5"/>
    <w:rsid w:val="00A36942"/>
    <w:rsid w:val="00A445BC"/>
    <w:rsid w:val="00A45C3F"/>
    <w:rsid w:val="00A5024C"/>
    <w:rsid w:val="00A5077E"/>
    <w:rsid w:val="00A519AC"/>
    <w:rsid w:val="00A61480"/>
    <w:rsid w:val="00A65DE9"/>
    <w:rsid w:val="00A74991"/>
    <w:rsid w:val="00A85CDC"/>
    <w:rsid w:val="00A87D18"/>
    <w:rsid w:val="00AA605D"/>
    <w:rsid w:val="00AA63A9"/>
    <w:rsid w:val="00AB44C2"/>
    <w:rsid w:val="00AD2752"/>
    <w:rsid w:val="00AF1FFE"/>
    <w:rsid w:val="00B0537A"/>
    <w:rsid w:val="00B122D9"/>
    <w:rsid w:val="00B1340E"/>
    <w:rsid w:val="00B16291"/>
    <w:rsid w:val="00B202F1"/>
    <w:rsid w:val="00B32B36"/>
    <w:rsid w:val="00B45F44"/>
    <w:rsid w:val="00B53275"/>
    <w:rsid w:val="00B57F2E"/>
    <w:rsid w:val="00B72E6F"/>
    <w:rsid w:val="00B73137"/>
    <w:rsid w:val="00B74366"/>
    <w:rsid w:val="00B7688B"/>
    <w:rsid w:val="00B77693"/>
    <w:rsid w:val="00B8326D"/>
    <w:rsid w:val="00B935DE"/>
    <w:rsid w:val="00BA7447"/>
    <w:rsid w:val="00BC47A8"/>
    <w:rsid w:val="00BC6021"/>
    <w:rsid w:val="00BF1833"/>
    <w:rsid w:val="00BF4060"/>
    <w:rsid w:val="00BF5252"/>
    <w:rsid w:val="00C02FA3"/>
    <w:rsid w:val="00C16015"/>
    <w:rsid w:val="00C3259F"/>
    <w:rsid w:val="00C35F65"/>
    <w:rsid w:val="00C36F5F"/>
    <w:rsid w:val="00C427DD"/>
    <w:rsid w:val="00C43AD2"/>
    <w:rsid w:val="00C644FE"/>
    <w:rsid w:val="00C90FFF"/>
    <w:rsid w:val="00CA5B34"/>
    <w:rsid w:val="00CB47E2"/>
    <w:rsid w:val="00CC387E"/>
    <w:rsid w:val="00CD27B1"/>
    <w:rsid w:val="00CD62A6"/>
    <w:rsid w:val="00CE7250"/>
    <w:rsid w:val="00CF706C"/>
    <w:rsid w:val="00D13667"/>
    <w:rsid w:val="00D14E29"/>
    <w:rsid w:val="00D171BD"/>
    <w:rsid w:val="00D407A2"/>
    <w:rsid w:val="00D43C1B"/>
    <w:rsid w:val="00D47183"/>
    <w:rsid w:val="00D527F6"/>
    <w:rsid w:val="00D630E8"/>
    <w:rsid w:val="00D65827"/>
    <w:rsid w:val="00D750F0"/>
    <w:rsid w:val="00D82519"/>
    <w:rsid w:val="00D8635B"/>
    <w:rsid w:val="00D96B91"/>
    <w:rsid w:val="00DA6DDE"/>
    <w:rsid w:val="00DB29DC"/>
    <w:rsid w:val="00DB762B"/>
    <w:rsid w:val="00DC6D67"/>
    <w:rsid w:val="00DD70D9"/>
    <w:rsid w:val="00DD7B4C"/>
    <w:rsid w:val="00DE6E80"/>
    <w:rsid w:val="00DF139C"/>
    <w:rsid w:val="00DF5697"/>
    <w:rsid w:val="00E01922"/>
    <w:rsid w:val="00E03DFF"/>
    <w:rsid w:val="00E42112"/>
    <w:rsid w:val="00E43188"/>
    <w:rsid w:val="00E43FB0"/>
    <w:rsid w:val="00E46A5C"/>
    <w:rsid w:val="00E5573A"/>
    <w:rsid w:val="00E56947"/>
    <w:rsid w:val="00E65B32"/>
    <w:rsid w:val="00E7025C"/>
    <w:rsid w:val="00E70781"/>
    <w:rsid w:val="00E71ACB"/>
    <w:rsid w:val="00E74CC5"/>
    <w:rsid w:val="00E811BB"/>
    <w:rsid w:val="00E81AE4"/>
    <w:rsid w:val="00E9072C"/>
    <w:rsid w:val="00EB3CF3"/>
    <w:rsid w:val="00EC0F6F"/>
    <w:rsid w:val="00EC11D0"/>
    <w:rsid w:val="00ED10ED"/>
    <w:rsid w:val="00ED19E4"/>
    <w:rsid w:val="00EE4622"/>
    <w:rsid w:val="00EF27E2"/>
    <w:rsid w:val="00EF6BB3"/>
    <w:rsid w:val="00F12EC4"/>
    <w:rsid w:val="00F14AE3"/>
    <w:rsid w:val="00F15C68"/>
    <w:rsid w:val="00F219B4"/>
    <w:rsid w:val="00F44671"/>
    <w:rsid w:val="00F51321"/>
    <w:rsid w:val="00F6042E"/>
    <w:rsid w:val="00F66572"/>
    <w:rsid w:val="00F67E64"/>
    <w:rsid w:val="00F71A98"/>
    <w:rsid w:val="00F9143D"/>
    <w:rsid w:val="00F946A6"/>
    <w:rsid w:val="00F976C7"/>
    <w:rsid w:val="00FA6FB5"/>
    <w:rsid w:val="00FB14D0"/>
    <w:rsid w:val="00FC63AC"/>
    <w:rsid w:val="00FC6614"/>
    <w:rsid w:val="00FF7188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50F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513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50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1C5BE7"/>
    <w:rPr>
      <w:rFonts w:ascii="Calibri" w:hAnsi="Calibri" w:cs="Calibri"/>
      <w:sz w:val="22"/>
      <w:szCs w:val="22"/>
    </w:rPr>
  </w:style>
  <w:style w:type="paragraph" w:styleId="a4">
    <w:name w:val="Balloon Text"/>
    <w:basedOn w:val="a"/>
    <w:semiHidden/>
    <w:rsid w:val="007F07D0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7F07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Цветовое выделение"/>
    <w:uiPriority w:val="99"/>
    <w:rsid w:val="006659C0"/>
    <w:rPr>
      <w:b/>
      <w:bCs/>
      <w:color w:val="26282F"/>
      <w:sz w:val="26"/>
      <w:szCs w:val="26"/>
    </w:rPr>
  </w:style>
  <w:style w:type="character" w:customStyle="1" w:styleId="a7">
    <w:name w:val="Гипертекстовая ссылка"/>
    <w:uiPriority w:val="99"/>
    <w:rsid w:val="006659C0"/>
    <w:rPr>
      <w:b/>
      <w:bCs/>
      <w:color w:val="106BBE"/>
      <w:sz w:val="26"/>
      <w:szCs w:val="26"/>
    </w:rPr>
  </w:style>
  <w:style w:type="character" w:customStyle="1" w:styleId="10">
    <w:name w:val="Заголовок 1 Знак"/>
    <w:link w:val="1"/>
    <w:uiPriority w:val="9"/>
    <w:rsid w:val="00F5132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8">
    <w:name w:val="List Paragraph"/>
    <w:basedOn w:val="a"/>
    <w:uiPriority w:val="34"/>
    <w:qFormat/>
    <w:rsid w:val="005A15CC"/>
    <w:pPr>
      <w:ind w:left="708"/>
    </w:pPr>
  </w:style>
  <w:style w:type="paragraph" w:styleId="a9">
    <w:name w:val="header"/>
    <w:basedOn w:val="a"/>
    <w:link w:val="aa"/>
    <w:rsid w:val="00E71AC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E71ACB"/>
    <w:rPr>
      <w:sz w:val="24"/>
      <w:szCs w:val="24"/>
    </w:rPr>
  </w:style>
  <w:style w:type="paragraph" w:styleId="ab">
    <w:name w:val="footer"/>
    <w:basedOn w:val="a"/>
    <w:link w:val="ac"/>
    <w:uiPriority w:val="99"/>
    <w:rsid w:val="00E71AC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71ACB"/>
    <w:rPr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6F159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e">
    <w:name w:val="Продолжение ссылки"/>
    <w:basedOn w:val="a7"/>
    <w:uiPriority w:val="99"/>
    <w:rsid w:val="00B73137"/>
    <w:rPr>
      <w:b/>
      <w:bCs/>
      <w:color w:val="106BBE"/>
      <w:sz w:val="26"/>
      <w:szCs w:val="26"/>
    </w:rPr>
  </w:style>
  <w:style w:type="paragraph" w:styleId="af">
    <w:name w:val="Document Map"/>
    <w:basedOn w:val="a"/>
    <w:link w:val="af0"/>
    <w:rsid w:val="00352D34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352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garantF1://10064072.4501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garantF1://70191362.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garantF1://10064072.10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garantF1://10006035.0" TargetMode="External"/><Relationship Id="rId5" Type="http://schemas.openxmlformats.org/officeDocument/2006/relationships/styles" Target="styles.xml"/><Relationship Id="rId15" Type="http://schemas.openxmlformats.org/officeDocument/2006/relationships/hyperlink" Target="garantF1://12027526.3" TargetMode="External"/><Relationship Id="rId10" Type="http://schemas.openxmlformats.org/officeDocument/2006/relationships/hyperlink" Target="garantF1://70191362.108425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garantF1://10064072.1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B38C0636A868E4E8EE19F8051A5CDA9" ma:contentTypeVersion="5" ma:contentTypeDescription="Создание документа." ma:contentTypeScope="" ma:versionID="fca785b961d3b6b71199d45c3d58bfd2">
  <xsd:schema xmlns:xsd="http://www.w3.org/2001/XMLSchema" xmlns:xs="http://www.w3.org/2001/XMLSchema" xmlns:p="http://schemas.microsoft.com/office/2006/metadata/properties" xmlns:ns2="9d7e7b4c-b47a-4424-9c6a-afab0a3d73c1" xmlns:ns3="6c398cb0-b887-4a55-acf9-332cd5e6b2cc" targetNamespace="http://schemas.microsoft.com/office/2006/metadata/properties" ma:root="true" ma:fieldsID="1bc6d5ab06637258e0134617a7ffc678" ns2:_="" ns3:_="">
    <xsd:import namespace="9d7e7b4c-b47a-4424-9c6a-afab0a3d73c1"/>
    <xsd:import namespace="6c398cb0-b887-4a55-acf9-332cd5e6b2cc"/>
    <xsd:element name="properties">
      <xsd:complexType>
        <xsd:sequence>
          <xsd:element name="documentManagement">
            <xsd:complexType>
              <xsd:all>
                <xsd:element ref="ns2:_x041a__x0440__x0430__x0442__x043a__x043e__x0435__x0020__x043e__x043f__x0438__x0441__x0430__x043d__x0438__x0435_" minOccurs="0"/>
                <xsd:element ref="ns3:Responsibil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e7b4c-b47a-4424-9c6a-afab0a3d73c1" elementFormDefault="qualified">
    <xsd:import namespace="http://schemas.microsoft.com/office/2006/documentManagement/types"/>
    <xsd:import namespace="http://schemas.microsoft.com/office/infopath/2007/PartnerControls"/>
    <xsd:element name="_x041a__x0440__x0430__x0442__x043a__x043e__x0435__x0020__x043e__x043f__x0438__x0441__x0430__x043d__x0438__x0435_" ma:index="8" nillable="true" ma:displayName="Краткое описание" ma:internalName="_x041a__x0440__x0430__x0442__x043a__x043e__x0435__x0020__x043e__x043f__x0438__x0441__x0430__x043d__x0438__x0435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398cb0-b887-4a55-acf9-332cd5e6b2cc" elementFormDefault="qualified">
    <xsd:import namespace="http://schemas.microsoft.com/office/2006/documentManagement/types"/>
    <xsd:import namespace="http://schemas.microsoft.com/office/infopath/2007/PartnerControls"/>
    <xsd:element name="Responsibility" ma:index="9" nillable="true" ma:displayName="Ответственный" ma:list="UserInfo" ma:SharePointGroup="0" ma:internalName="Responsibilit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a__x0440__x0430__x0442__x043a__x043e__x0435__x0020__x043e__x043f__x0438__x0441__x0430__x043d__x0438__x0435_ xmlns="9d7e7b4c-b47a-4424-9c6a-afab0a3d73c1">СМК Ф 6.3.0-03-13е Договор об оказании платных образовательных услуг (образовательная программа высшего образования с полным сроком освоения, двухсторонний договор, аспирантура)</_x041a__x0440__x0430__x0442__x043a__x043e__x0435__x0020__x043e__x043f__x0438__x0441__x0430__x043d__x0438__x0435_>
    <Responsibility xmlns="6c398cb0-b887-4a55-acf9-332cd5e6b2cc">
      <UserInfo>
        <DisplayName/>
        <AccountId xsi:nil="true"/>
        <AccountType/>
      </UserInfo>
    </Responsibility>
  </documentManagement>
</p:properties>
</file>

<file path=customXml/itemProps1.xml><?xml version="1.0" encoding="utf-8"?>
<ds:datastoreItem xmlns:ds="http://schemas.openxmlformats.org/officeDocument/2006/customXml" ds:itemID="{4A01C87B-6E4C-4E19-919C-C601E8C84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e7b4c-b47a-4424-9c6a-afab0a3d73c1"/>
    <ds:schemaRef ds:uri="6c398cb0-b887-4a55-acf9-332cd5e6b2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09ECC4-24E9-41AE-9B2C-1E0835B683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671F0E-9658-4946-A9C2-DC70E7306135}">
  <ds:schemaRefs>
    <ds:schemaRef ds:uri="http://schemas.microsoft.com/office/2006/metadata/properties"/>
    <ds:schemaRef ds:uri="http://schemas.microsoft.com/office/infopath/2007/PartnerControls"/>
    <ds:schemaRef ds:uri="9d7e7b4c-b47a-4424-9c6a-afab0a3d73c1"/>
    <ds:schemaRef ds:uri="6c398cb0-b887-4a55-acf9-332cd5e6b2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СМК Ф 6.3.0-03-13е_Договор ПОУ_2-хсторонний_Аспирантура_2017</Template>
  <TotalTime>0</TotalTime>
  <Pages>4</Pages>
  <Words>2399</Words>
  <Characters>13678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CHSU</Company>
  <LinksUpToDate>false</LinksUpToDate>
  <CharactersWithSpaces>16045</CharactersWithSpaces>
  <SharedDoc>false</SharedDoc>
  <HLinks>
    <vt:vector size="54" baseType="variant">
      <vt:variant>
        <vt:i4>4653069</vt:i4>
      </vt:variant>
      <vt:variant>
        <vt:i4>24</vt:i4>
      </vt:variant>
      <vt:variant>
        <vt:i4>0</vt:i4>
      </vt:variant>
      <vt:variant>
        <vt:i4>5</vt:i4>
      </vt:variant>
      <vt:variant>
        <vt:lpwstr>garantf1://10064072.1001/</vt:lpwstr>
      </vt:variant>
      <vt:variant>
        <vt:lpwstr/>
      </vt:variant>
      <vt:variant>
        <vt:i4>7274552</vt:i4>
      </vt:variant>
      <vt:variant>
        <vt:i4>21</vt:i4>
      </vt:variant>
      <vt:variant>
        <vt:i4>0</vt:i4>
      </vt:variant>
      <vt:variant>
        <vt:i4>5</vt:i4>
      </vt:variant>
      <vt:variant>
        <vt:lpwstr>garantf1://12027526.3/</vt:lpwstr>
      </vt:variant>
      <vt:variant>
        <vt:lpwstr/>
      </vt:variant>
      <vt:variant>
        <vt:i4>4390927</vt:i4>
      </vt:variant>
      <vt:variant>
        <vt:i4>18</vt:i4>
      </vt:variant>
      <vt:variant>
        <vt:i4>0</vt:i4>
      </vt:variant>
      <vt:variant>
        <vt:i4>5</vt:i4>
      </vt:variant>
      <vt:variant>
        <vt:lpwstr>garantf1://10064072.1025/</vt:lpwstr>
      </vt:variant>
      <vt:variant>
        <vt:lpwstr/>
      </vt:variant>
      <vt:variant>
        <vt:i4>4325384</vt:i4>
      </vt:variant>
      <vt:variant>
        <vt:i4>15</vt:i4>
      </vt:variant>
      <vt:variant>
        <vt:i4>0</vt:i4>
      </vt:variant>
      <vt:variant>
        <vt:i4>5</vt:i4>
      </vt:variant>
      <vt:variant>
        <vt:lpwstr>garantf1://10064072.4501/</vt:lpwstr>
      </vt:variant>
      <vt:variant>
        <vt:lpwstr/>
      </vt:variant>
      <vt:variant>
        <vt:i4>2818064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7274557</vt:i4>
      </vt:variant>
      <vt:variant>
        <vt:i4>6</vt:i4>
      </vt:variant>
      <vt:variant>
        <vt:i4>0</vt:i4>
      </vt:variant>
      <vt:variant>
        <vt:i4>5</vt:i4>
      </vt:variant>
      <vt:variant>
        <vt:lpwstr>garantf1://10006035.0/</vt:lpwstr>
      </vt:variant>
      <vt:variant>
        <vt:lpwstr/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7602235</vt:i4>
      </vt:variant>
      <vt:variant>
        <vt:i4>0</vt:i4>
      </vt:variant>
      <vt:variant>
        <vt:i4>0</vt:i4>
      </vt:variant>
      <vt:variant>
        <vt:i4>5</vt:i4>
      </vt:variant>
      <vt:variant>
        <vt:lpwstr>garantf1://70191362.108425/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документов (записей) по процессу</dc:title>
  <dc:creator>Анастасия</dc:creator>
  <cp:lastModifiedBy>Информационно - аналитический отдел</cp:lastModifiedBy>
  <cp:revision>2</cp:revision>
  <cp:lastPrinted>2016-06-29T08:29:00Z</cp:lastPrinted>
  <dcterms:created xsi:type="dcterms:W3CDTF">2017-06-08T10:41:00Z</dcterms:created>
  <dcterms:modified xsi:type="dcterms:W3CDTF">2017-06-08T10:41:00Z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0x010100CB38C0636A868E4E8EE19F8051A5CDA9</vt:lpwstr>
  </property>
  <property fmtid="{D5CDD505-2E9C-101B-9397-08002B2CF9AE}" pid="3" name="Order">
    <vt:r8>200900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